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0344" w:rsidRPr="00B30B4E" w:rsidRDefault="00E10344" w:rsidP="00E10344">
      <w:pPr>
        <w:jc w:val="center"/>
        <w:rPr>
          <w:rFonts w:ascii="宋体" w:hAnsi="宋体"/>
          <w:b/>
          <w:bCs/>
          <w:color w:val="000000" w:themeColor="text1"/>
          <w:kern w:val="1"/>
          <w:sz w:val="72"/>
          <w:szCs w:val="48"/>
        </w:rPr>
      </w:pPr>
      <w:r w:rsidRPr="00B30B4E">
        <w:rPr>
          <w:rFonts w:ascii="宋体" w:hAnsi="宋体"/>
          <w:b/>
          <w:bCs/>
          <w:color w:val="000000" w:themeColor="text1"/>
          <w:kern w:val="1"/>
          <w:sz w:val="72"/>
          <w:szCs w:val="48"/>
        </w:rPr>
        <w:t>大梦想</w:t>
      </w:r>
      <w:r w:rsidRPr="00B30B4E">
        <w:rPr>
          <w:rFonts w:ascii="宋体" w:hAnsi="宋体" w:hint="eastAsia"/>
          <w:b/>
          <w:bCs/>
          <w:color w:val="000000" w:themeColor="text1"/>
          <w:kern w:val="1"/>
          <w:sz w:val="72"/>
          <w:szCs w:val="48"/>
        </w:rPr>
        <w:t xml:space="preserve"> </w:t>
      </w:r>
      <w:r w:rsidRPr="00B30B4E">
        <w:rPr>
          <w:rFonts w:ascii="宋体" w:hAnsi="宋体"/>
          <w:b/>
          <w:bCs/>
          <w:color w:val="000000" w:themeColor="text1"/>
          <w:kern w:val="1"/>
          <w:sz w:val="72"/>
          <w:szCs w:val="48"/>
        </w:rPr>
        <w:t>正当时</w:t>
      </w:r>
    </w:p>
    <w:p w:rsidR="00E10344" w:rsidRPr="00B30B4E" w:rsidRDefault="00E10344" w:rsidP="00E10344">
      <w:pPr>
        <w:jc w:val="center"/>
        <w:rPr>
          <w:rFonts w:ascii="宋体" w:hAnsi="宋体"/>
          <w:bCs/>
          <w:color w:val="000000" w:themeColor="text1"/>
          <w:kern w:val="1"/>
          <w:sz w:val="28"/>
          <w:szCs w:val="28"/>
        </w:rPr>
      </w:pPr>
      <w:r w:rsidRPr="00B30B4E">
        <w:rPr>
          <w:rFonts w:ascii="宋体" w:hAnsi="宋体" w:hint="eastAsia"/>
          <w:bCs/>
          <w:color w:val="000000" w:themeColor="text1"/>
          <w:kern w:val="1"/>
          <w:sz w:val="28"/>
          <w:szCs w:val="28"/>
        </w:rPr>
        <w:t>——</w:t>
      </w:r>
      <w:r w:rsidRPr="00B30B4E">
        <w:rPr>
          <w:rFonts w:ascii="宋体" w:hAnsi="宋体"/>
          <w:bCs/>
          <w:color w:val="000000" w:themeColor="text1"/>
          <w:kern w:val="1"/>
          <w:sz w:val="28"/>
          <w:szCs w:val="28"/>
        </w:rPr>
        <w:t>与谁同行</w:t>
      </w:r>
      <w:r w:rsidRPr="00B30B4E">
        <w:rPr>
          <w:rFonts w:ascii="宋体" w:hAnsi="宋体" w:hint="eastAsia"/>
          <w:bCs/>
          <w:color w:val="000000" w:themeColor="text1"/>
          <w:kern w:val="1"/>
          <w:sz w:val="28"/>
          <w:szCs w:val="28"/>
        </w:rPr>
        <w:t>，决定了你能走多远</w:t>
      </w:r>
    </w:p>
    <w:p w:rsidR="00E10344" w:rsidRPr="00114ABB" w:rsidRDefault="00E10344" w:rsidP="00114ABB">
      <w:pPr>
        <w:rPr>
          <w:rFonts w:ascii="微软雅黑" w:eastAsia="微软雅黑" w:hAnsi="微软雅黑"/>
          <w:color w:val="000000" w:themeColor="text1"/>
          <w:kern w:val="1"/>
          <w:sz w:val="22"/>
        </w:rPr>
      </w:pPr>
      <w:r w:rsidRPr="00114ABB">
        <w:rPr>
          <w:rFonts w:ascii="微软雅黑" w:eastAsia="微软雅黑" w:hAnsi="微软雅黑"/>
          <w:color w:val="000000" w:themeColor="text1"/>
          <w:kern w:val="1"/>
          <w:sz w:val="22"/>
        </w:rPr>
        <w:t>聘用公司</w:t>
      </w:r>
      <w:r w:rsidRPr="00114ABB">
        <w:rPr>
          <w:rFonts w:ascii="微软雅黑" w:eastAsia="微软雅黑" w:hAnsi="微软雅黑" w:hint="eastAsia"/>
          <w:color w:val="000000" w:themeColor="text1"/>
          <w:kern w:val="1"/>
          <w:sz w:val="22"/>
        </w:rPr>
        <w:t>：</w:t>
      </w:r>
      <w:r w:rsidRPr="00114ABB">
        <w:rPr>
          <w:rFonts w:ascii="微软雅黑" w:eastAsia="微软雅黑" w:hAnsi="微软雅黑"/>
          <w:color w:val="000000" w:themeColor="text1"/>
          <w:kern w:val="1"/>
          <w:sz w:val="22"/>
        </w:rPr>
        <w:t>深圳慧通商务有限公司</w:t>
      </w:r>
      <w:r w:rsidRPr="00114ABB">
        <w:rPr>
          <w:rFonts w:ascii="微软雅黑" w:eastAsia="微软雅黑" w:hAnsi="微软雅黑" w:hint="eastAsia"/>
          <w:color w:val="000000" w:themeColor="text1"/>
          <w:kern w:val="1"/>
          <w:sz w:val="22"/>
        </w:rPr>
        <w:t>（华为全资子公司）</w:t>
      </w:r>
    </w:p>
    <w:p w:rsidR="00E36307" w:rsidRPr="00114ABB" w:rsidRDefault="00E36307" w:rsidP="00E36307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与谁同行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，</w:t>
      </w: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决定了你能走多远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——</w:t>
      </w: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公司简介</w:t>
      </w:r>
    </w:p>
    <w:p w:rsidR="00983C97" w:rsidRPr="00983C97" w:rsidRDefault="00983C97" w:rsidP="00114ABB">
      <w:pPr>
        <w:spacing w:line="240" w:lineRule="auto"/>
        <w:ind w:firstLineChars="200" w:firstLine="400"/>
        <w:rPr>
          <w:rFonts w:ascii="微软雅黑" w:eastAsia="微软雅黑" w:hAnsi="微软雅黑" w:cs="Tahoma"/>
          <w:color w:val="000000" w:themeColor="text1"/>
          <w:sz w:val="20"/>
          <w:szCs w:val="20"/>
        </w:rPr>
      </w:pPr>
      <w:r w:rsidRPr="00983C97">
        <w:rPr>
          <w:rFonts w:ascii="微软雅黑" w:eastAsia="微软雅黑" w:hAnsi="微软雅黑" w:cs="Tahoma"/>
          <w:color w:val="000000" w:themeColor="text1"/>
          <w:sz w:val="20"/>
          <w:szCs w:val="20"/>
        </w:rPr>
        <w:t>华为是全球领先的</w:t>
      </w: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I</w:t>
      </w:r>
      <w:r w:rsidRPr="00983C97">
        <w:rPr>
          <w:rFonts w:ascii="微软雅黑" w:eastAsia="微软雅黑" w:hAnsi="微软雅黑" w:cs="Tahoma"/>
          <w:color w:val="000000" w:themeColor="text1"/>
          <w:sz w:val="20"/>
          <w:szCs w:val="20"/>
        </w:rPr>
        <w:t>CT</w:t>
      </w: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（信息与通信）基础设施和智能终端提供商，致力于把数字世界带入每个人、每个家庭、每个组织，构建万物互联的智能世界。</w:t>
      </w:r>
    </w:p>
    <w:p w:rsidR="00983C97" w:rsidRPr="00983C97" w:rsidRDefault="00983C97" w:rsidP="00114ABB">
      <w:pPr>
        <w:spacing w:line="240" w:lineRule="auto"/>
        <w:ind w:firstLineChars="200" w:firstLine="400"/>
        <w:rPr>
          <w:rFonts w:ascii="微软雅黑" w:eastAsia="微软雅黑" w:hAnsi="微软雅黑" w:cs="Tahoma"/>
          <w:color w:val="000000" w:themeColor="text1"/>
          <w:sz w:val="20"/>
          <w:szCs w:val="20"/>
        </w:rPr>
      </w:pP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华为消费者业务已连续几年实现高速增长，全场景生态战略发展下，手机、PC、平板、可穿戴设备、移动宽带终端、家庭终端、消费者云等均实现健康、快速增长，智能手机份额稳居全球前三。</w:t>
      </w:r>
    </w:p>
    <w:p w:rsidR="006A79A5" w:rsidRPr="00114ABB" w:rsidRDefault="00983C97" w:rsidP="00114ABB">
      <w:pPr>
        <w:spacing w:line="240" w:lineRule="auto"/>
        <w:ind w:firstLineChars="200" w:firstLine="400"/>
        <w:rPr>
          <w:rFonts w:ascii="微软雅黑" w:eastAsia="微软雅黑" w:hAnsi="微软雅黑" w:cs="Tahoma"/>
          <w:color w:val="000000" w:themeColor="text1"/>
          <w:sz w:val="20"/>
          <w:szCs w:val="20"/>
        </w:rPr>
      </w:pPr>
      <w:r w:rsidRPr="00983C97">
        <w:rPr>
          <w:rFonts w:ascii="微软雅黑" w:eastAsia="微软雅黑" w:hAnsi="微软雅黑" w:cs="Tahoma" w:hint="eastAsia"/>
          <w:color w:val="000000" w:themeColor="text1"/>
          <w:sz w:val="20"/>
          <w:szCs w:val="20"/>
        </w:rPr>
        <w:t>深圳慧通商务有限公司为华为投资控股有限公司全资子公司，以市场化的方式面向华为及其他大中型企业提供高端服务，同时为消费者业务提供相关服务。</w:t>
      </w:r>
    </w:p>
    <w:p w:rsidR="006A79A5" w:rsidRDefault="006A79A5" w:rsidP="00114ABB">
      <w:pPr>
        <w:spacing w:line="240" w:lineRule="auto"/>
        <w:ind w:firstLineChars="100" w:firstLine="200"/>
        <w:jc w:val="center"/>
        <w:rPr>
          <w:noProof/>
          <w:snapToGrid/>
          <w:sz w:val="20"/>
          <w:szCs w:val="20"/>
        </w:rPr>
      </w:pPr>
      <w:r>
        <w:rPr>
          <w:rFonts w:hint="eastAsia"/>
          <w:noProof/>
          <w:snapToGrid/>
          <w:sz w:val="20"/>
          <w:szCs w:val="20"/>
        </w:rPr>
        <w:drawing>
          <wp:inline distT="0" distB="0" distL="0" distR="0">
            <wp:extent cx="2436920" cy="1591945"/>
            <wp:effectExtent l="0" t="0" r="1905" b="825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中秋团聚.png"/>
                    <pic:cNvPicPr/>
                  </pic:nvPicPr>
                  <pic:blipFill rotWithShape="1">
                    <a:blip r:embed="rId8" cstate="print">
                      <a:clrChange>
                        <a:clrFrom>
                          <a:srgbClr val="E1E1E1"/>
                        </a:clrFrom>
                        <a:clrTo>
                          <a:srgbClr val="E1E1E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t="10587" r="1401"/>
                    <a:stretch/>
                  </pic:blipFill>
                  <pic:spPr bwMode="auto">
                    <a:xfrm>
                      <a:off x="0" y="0"/>
                      <a:ext cx="2496197" cy="16306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4ABB">
        <w:rPr>
          <w:rFonts w:hint="eastAsia"/>
          <w:noProof/>
          <w:snapToGrid/>
          <w:sz w:val="20"/>
          <w:szCs w:val="20"/>
        </w:rPr>
        <w:t xml:space="preserve"> </w:t>
      </w:r>
      <w:r w:rsidR="00114ABB">
        <w:rPr>
          <w:noProof/>
          <w:snapToGrid/>
          <w:sz w:val="20"/>
          <w:szCs w:val="20"/>
        </w:rPr>
        <w:t xml:space="preserve">  </w:t>
      </w:r>
      <w:r>
        <w:rPr>
          <w:noProof/>
          <w:snapToGrid/>
          <w:sz w:val="20"/>
          <w:szCs w:val="20"/>
        </w:rPr>
        <w:drawing>
          <wp:inline distT="0" distB="0" distL="0" distR="0">
            <wp:extent cx="2482948" cy="1602740"/>
            <wp:effectExtent l="0" t="0" r="0" b="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生日会.pn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9789" r="674" b="1892"/>
                    <a:stretch/>
                  </pic:blipFill>
                  <pic:spPr bwMode="auto">
                    <a:xfrm>
                      <a:off x="0" y="0"/>
                      <a:ext cx="2496536" cy="16115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54B" w:rsidRDefault="00FF4111" w:rsidP="00114ABB">
      <w:pPr>
        <w:spacing w:line="240" w:lineRule="auto"/>
        <w:jc w:val="center"/>
        <w:rPr>
          <w:sz w:val="20"/>
          <w:szCs w:val="20"/>
        </w:rPr>
      </w:pPr>
      <w:r>
        <w:rPr>
          <w:noProof/>
          <w:snapToGrid/>
          <w:sz w:val="20"/>
          <w:szCs w:val="20"/>
        </w:rPr>
        <w:drawing>
          <wp:inline distT="0" distB="0" distL="0" distR="0">
            <wp:extent cx="4870450" cy="2329815"/>
            <wp:effectExtent l="0" t="0" r="635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体验店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775" cy="235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463D" w:rsidRPr="00114ABB" w:rsidRDefault="003C463D" w:rsidP="00E10344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在这里你将代表华为与全球消费者沟通对话</w:t>
      </w:r>
    </w:p>
    <w:p w:rsidR="00497B90" w:rsidRDefault="00497B90" w:rsidP="00114ABB">
      <w:pPr>
        <w:spacing w:line="240" w:lineRule="auto"/>
        <w:ind w:firstLineChars="200" w:firstLine="440"/>
        <w:rPr>
          <w:rFonts w:ascii="微软雅黑" w:eastAsia="微软雅黑" w:hAnsi="微软雅黑"/>
          <w:sz w:val="20"/>
          <w:szCs w:val="20"/>
        </w:rPr>
      </w:pPr>
      <w:r w:rsidRPr="00FF2475">
        <w:rPr>
          <w:rFonts w:ascii="微软雅黑" w:eastAsia="微软雅黑" w:hAnsi="微软雅黑" w:hint="eastAsia"/>
          <w:b/>
          <w:sz w:val="22"/>
          <w:szCs w:val="22"/>
        </w:rPr>
        <w:t>全方位赋能，助你一路成长</w:t>
      </w:r>
      <w:r>
        <w:rPr>
          <w:rFonts w:ascii="微软雅黑" w:eastAsia="微软雅黑" w:hAnsi="微软雅黑" w:hint="eastAsia"/>
          <w:noProof/>
          <w:snapToGrid/>
          <w:sz w:val="20"/>
          <w:szCs w:val="20"/>
        </w:rPr>
        <w:drawing>
          <wp:inline distT="0" distB="0" distL="0" distR="0" wp14:anchorId="0066FA1D" wp14:editId="0995EAFA">
            <wp:extent cx="5331460" cy="801370"/>
            <wp:effectExtent l="0" t="0" r="0" b="17780"/>
            <wp:docPr id="2" name="图示 2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1" r:lo="rId12" r:qs="rId13" r:cs="rId14"/>
              </a:graphicData>
            </a:graphic>
          </wp:inline>
        </w:drawing>
      </w:r>
    </w:p>
    <w:p w:rsidR="00E01036" w:rsidRDefault="00E01036" w:rsidP="00114ABB">
      <w:pPr>
        <w:spacing w:line="240" w:lineRule="auto"/>
        <w:ind w:firstLineChars="200" w:firstLine="440"/>
        <w:rPr>
          <w:rFonts w:ascii="微软雅黑" w:eastAsia="微软雅黑" w:hAnsi="微软雅黑"/>
          <w:b/>
          <w:sz w:val="22"/>
          <w:szCs w:val="22"/>
        </w:rPr>
      </w:pPr>
      <w:r w:rsidRPr="00FF2475">
        <w:rPr>
          <w:rFonts w:ascii="微软雅黑" w:eastAsia="微软雅黑" w:hAnsi="微软雅黑"/>
          <w:b/>
          <w:sz w:val="22"/>
          <w:szCs w:val="22"/>
        </w:rPr>
        <w:t>具有</w:t>
      </w:r>
      <w:r w:rsidR="003C463D" w:rsidRPr="00FF2475">
        <w:rPr>
          <w:rFonts w:ascii="微软雅黑" w:eastAsia="微软雅黑" w:hAnsi="微软雅黑"/>
          <w:b/>
          <w:sz w:val="22"/>
          <w:szCs w:val="22"/>
        </w:rPr>
        <w:t>竞争力的薪酬回报</w:t>
      </w:r>
    </w:p>
    <w:p w:rsidR="00E01036" w:rsidRPr="00232F41" w:rsidRDefault="00232F41" w:rsidP="00232F41">
      <w:pPr>
        <w:spacing w:line="240" w:lineRule="auto"/>
        <w:ind w:firstLineChars="200" w:firstLine="420"/>
        <w:jc w:val="center"/>
        <w:rPr>
          <w:rFonts w:ascii="微软雅黑" w:eastAsia="微软雅黑" w:hAnsi="微软雅黑"/>
          <w:szCs w:val="22"/>
        </w:rPr>
      </w:pPr>
      <w:r w:rsidRPr="006171BB">
        <w:rPr>
          <w:rFonts w:ascii="微软雅黑" w:eastAsia="微软雅黑" w:hAnsi="微软雅黑"/>
          <w:szCs w:val="22"/>
        </w:rPr>
        <w:t>基本工资</w:t>
      </w:r>
      <w:r w:rsidRPr="006171BB">
        <w:rPr>
          <w:rFonts w:ascii="微软雅黑" w:eastAsia="微软雅黑" w:hAnsi="微软雅黑" w:hint="eastAsia"/>
          <w:szCs w:val="22"/>
        </w:rPr>
        <w:t>+</w:t>
      </w:r>
      <w:r w:rsidRPr="006171BB">
        <w:rPr>
          <w:rFonts w:ascii="微软雅黑" w:eastAsia="微软雅黑" w:hAnsi="微软雅黑"/>
          <w:szCs w:val="22"/>
        </w:rPr>
        <w:t>绩效工资</w:t>
      </w:r>
      <w:r w:rsidRPr="006171BB">
        <w:rPr>
          <w:rFonts w:ascii="微软雅黑" w:eastAsia="微软雅黑" w:hAnsi="微软雅黑" w:hint="eastAsia"/>
          <w:szCs w:val="22"/>
        </w:rPr>
        <w:t>+</w:t>
      </w:r>
      <w:r w:rsidRPr="006171BB">
        <w:rPr>
          <w:rFonts w:ascii="微软雅黑" w:eastAsia="微软雅黑" w:hAnsi="微软雅黑"/>
          <w:szCs w:val="22"/>
        </w:rPr>
        <w:t>奖金</w:t>
      </w:r>
      <w:r w:rsidRPr="006171BB">
        <w:rPr>
          <w:rFonts w:ascii="微软雅黑" w:eastAsia="微软雅黑" w:hAnsi="微软雅黑" w:hint="eastAsia"/>
          <w:szCs w:val="22"/>
        </w:rPr>
        <w:t>+</w:t>
      </w:r>
      <w:r w:rsidRPr="006171BB">
        <w:rPr>
          <w:rFonts w:ascii="微软雅黑" w:eastAsia="微软雅黑" w:hAnsi="微软雅黑"/>
          <w:szCs w:val="22"/>
        </w:rPr>
        <w:t>福利保障</w:t>
      </w:r>
      <w:r w:rsidRPr="006171BB">
        <w:rPr>
          <w:rFonts w:ascii="微软雅黑" w:eastAsia="微软雅黑" w:hAnsi="微软雅黑" w:hint="eastAsia"/>
          <w:szCs w:val="22"/>
        </w:rPr>
        <w:t>（五险一金+商业险+多元化激励奖金+补助）</w:t>
      </w:r>
    </w:p>
    <w:p w:rsidR="00FF2475" w:rsidRPr="00FF2475" w:rsidRDefault="003C463D" w:rsidP="00497B90">
      <w:pPr>
        <w:ind w:firstLineChars="200" w:firstLine="440"/>
        <w:rPr>
          <w:rFonts w:ascii="微软雅黑" w:eastAsia="微软雅黑" w:hAnsi="微软雅黑"/>
          <w:sz w:val="22"/>
          <w:szCs w:val="22"/>
        </w:rPr>
      </w:pPr>
      <w:r w:rsidRPr="00FF2475">
        <w:rPr>
          <w:rFonts w:ascii="微软雅黑" w:eastAsia="微软雅黑" w:hAnsi="微软雅黑"/>
          <w:b/>
          <w:sz w:val="22"/>
          <w:szCs w:val="22"/>
        </w:rPr>
        <w:t>有温度的工作氛围</w:t>
      </w:r>
    </w:p>
    <w:p w:rsidR="00FF2475" w:rsidRPr="00497B90" w:rsidRDefault="00497B90" w:rsidP="00255A8D">
      <w:pPr>
        <w:ind w:firstLineChars="200" w:firstLine="400"/>
        <w:rPr>
          <w:rFonts w:ascii="微软雅黑" w:eastAsia="微软雅黑" w:hAnsi="微软雅黑"/>
          <w:sz w:val="20"/>
          <w:szCs w:val="20"/>
        </w:rPr>
      </w:pPr>
      <w:r w:rsidRPr="00497B90">
        <w:rPr>
          <w:rFonts w:ascii="微软雅黑" w:eastAsia="微软雅黑" w:hAnsi="微软雅黑" w:hint="eastAsia"/>
          <w:sz w:val="20"/>
          <w:szCs w:val="20"/>
        </w:rPr>
        <w:t>我们崇尚简单、高效的工作氛围，为大家提供多元的办公环境，在每个关键的日子为大家送上关怀，还会定期组织问题活动、团建活动等。</w:t>
      </w:r>
    </w:p>
    <w:p w:rsidR="003C463D" w:rsidRDefault="003C463D" w:rsidP="003C463D">
      <w:pPr>
        <w:spacing w:line="240" w:lineRule="auto"/>
        <w:jc w:val="center"/>
        <w:rPr>
          <w:noProof/>
          <w:snapToGrid/>
          <w:sz w:val="20"/>
          <w:szCs w:val="20"/>
        </w:rPr>
      </w:pPr>
      <w:r>
        <w:rPr>
          <w:rFonts w:hint="eastAsia"/>
          <w:noProof/>
          <w:snapToGrid/>
          <w:sz w:val="20"/>
          <w:szCs w:val="20"/>
        </w:rPr>
        <w:drawing>
          <wp:inline distT="0" distB="0" distL="0" distR="0" wp14:anchorId="1198AD5B" wp14:editId="293F3A40">
            <wp:extent cx="3186332" cy="3193620"/>
            <wp:effectExtent l="0" t="0" r="0" b="698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2615" cy="3209940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hint="eastAsia"/>
          <w:sz w:val="18"/>
          <w:szCs w:val="18"/>
        </w:rPr>
        <w:t xml:space="preserve"> </w:t>
      </w:r>
      <w:r>
        <w:rPr>
          <w:rFonts w:ascii="微软雅黑" w:eastAsia="微软雅黑" w:hAnsi="微软雅黑"/>
          <w:sz w:val="18"/>
          <w:szCs w:val="18"/>
        </w:rPr>
        <w:t xml:space="preserve">  </w:t>
      </w:r>
    </w:p>
    <w:p w:rsidR="00497B90" w:rsidRDefault="00497B90" w:rsidP="003C463D">
      <w:pPr>
        <w:spacing w:line="240" w:lineRule="auto"/>
        <w:jc w:val="center"/>
        <w:rPr>
          <w:rFonts w:ascii="微软雅黑" w:eastAsia="微软雅黑" w:hAnsi="微软雅黑"/>
          <w:sz w:val="18"/>
          <w:szCs w:val="18"/>
        </w:rPr>
      </w:pPr>
    </w:p>
    <w:p w:rsidR="003C463D" w:rsidRPr="008F6E29" w:rsidRDefault="003C463D" w:rsidP="003C463D">
      <w:pPr>
        <w:spacing w:line="240" w:lineRule="auto"/>
        <w:rPr>
          <w:rFonts w:ascii="微软雅黑" w:eastAsia="微软雅黑" w:hAnsi="微软雅黑"/>
          <w:i/>
          <w:sz w:val="18"/>
          <w:szCs w:val="18"/>
        </w:rPr>
      </w:pPr>
      <w:r w:rsidRPr="008F6E29">
        <w:rPr>
          <w:rFonts w:ascii="微软雅黑" w:eastAsia="微软雅黑" w:hAnsi="微软雅黑"/>
          <w:i/>
          <w:sz w:val="18"/>
          <w:szCs w:val="18"/>
        </w:rPr>
        <w:t>附</w:t>
      </w:r>
      <w:r w:rsidRPr="008F6E29">
        <w:rPr>
          <w:rFonts w:ascii="微软雅黑" w:eastAsia="微软雅黑" w:hAnsi="微软雅黑" w:hint="eastAsia"/>
          <w:i/>
          <w:sz w:val="18"/>
          <w:szCs w:val="18"/>
        </w:rPr>
        <w:t>：具体薪资构成和福利，根据岗位进行匹配，具体以面试签约沟通情况为准。</w:t>
      </w:r>
    </w:p>
    <w:p w:rsidR="00073B43" w:rsidRDefault="00073B43" w:rsidP="00E36307">
      <w:pPr>
        <w:spacing w:line="0" w:lineRule="atLeast"/>
        <w:rPr>
          <w:rFonts w:ascii="微软雅黑" w:eastAsia="微软雅黑" w:hAnsi="微软雅黑"/>
          <w:b/>
          <w:sz w:val="18"/>
          <w:szCs w:val="20"/>
        </w:rPr>
      </w:pPr>
    </w:p>
    <w:p w:rsidR="00D56F98" w:rsidRDefault="00D56F98" w:rsidP="00E36307">
      <w:pPr>
        <w:spacing w:line="0" w:lineRule="atLeast"/>
        <w:rPr>
          <w:rFonts w:ascii="微软雅黑" w:eastAsia="微软雅黑" w:hAnsi="微软雅黑"/>
          <w:b/>
          <w:sz w:val="18"/>
          <w:szCs w:val="20"/>
        </w:rPr>
      </w:pPr>
    </w:p>
    <w:p w:rsidR="00917ED4" w:rsidRDefault="00917ED4" w:rsidP="00E36307">
      <w:pPr>
        <w:spacing w:line="0" w:lineRule="atLeast"/>
        <w:rPr>
          <w:rFonts w:ascii="微软雅黑" w:eastAsia="微软雅黑" w:hAnsi="微软雅黑"/>
          <w:b/>
          <w:sz w:val="18"/>
          <w:szCs w:val="20"/>
        </w:rPr>
      </w:pPr>
    </w:p>
    <w:p w:rsidR="008C54EF" w:rsidRDefault="008C54EF" w:rsidP="00E36307">
      <w:pPr>
        <w:spacing w:line="0" w:lineRule="atLeast"/>
        <w:rPr>
          <w:rFonts w:ascii="微软雅黑" w:eastAsia="微软雅黑" w:hAnsi="微软雅黑"/>
          <w:b/>
          <w:sz w:val="18"/>
          <w:szCs w:val="20"/>
        </w:rPr>
      </w:pPr>
    </w:p>
    <w:p w:rsidR="00917ED4" w:rsidRDefault="00917ED4" w:rsidP="00E36307">
      <w:pPr>
        <w:spacing w:line="0" w:lineRule="atLeast"/>
        <w:rPr>
          <w:rFonts w:ascii="微软雅黑" w:eastAsia="微软雅黑" w:hAnsi="微软雅黑"/>
          <w:b/>
          <w:sz w:val="18"/>
          <w:szCs w:val="20"/>
        </w:rPr>
      </w:pPr>
    </w:p>
    <w:p w:rsidR="00036E88" w:rsidRPr="00B735FB" w:rsidRDefault="00E36307" w:rsidP="00E36307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能力多大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，</w:t>
      </w:r>
      <w:r w:rsidRPr="00114ABB">
        <w:rPr>
          <w:rFonts w:ascii="微软雅黑" w:eastAsia="微软雅黑" w:hAnsi="微软雅黑"/>
          <w:b/>
          <w:color w:val="C00000"/>
          <w:sz w:val="24"/>
          <w:szCs w:val="20"/>
        </w:rPr>
        <w:t>舞台就有多大</w:t>
      </w:r>
      <w:r w:rsidRPr="00114ABB">
        <w:rPr>
          <w:rFonts w:ascii="微软雅黑" w:eastAsia="微软雅黑" w:hAnsi="微软雅黑" w:hint="eastAsia"/>
          <w:b/>
          <w:color w:val="C00000"/>
          <w:sz w:val="24"/>
          <w:szCs w:val="20"/>
        </w:rPr>
        <w:t>——</w:t>
      </w:r>
      <w:r w:rsidR="003F06E4" w:rsidRPr="00114ABB">
        <w:rPr>
          <w:rFonts w:ascii="微软雅黑" w:eastAsia="微软雅黑" w:hAnsi="微软雅黑"/>
          <w:b/>
          <w:color w:val="C00000"/>
          <w:sz w:val="24"/>
          <w:szCs w:val="20"/>
        </w:rPr>
        <w:t>岗位介绍</w:t>
      </w:r>
    </w:p>
    <w:p w:rsidR="000938E3" w:rsidRDefault="000938E3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tbl>
      <w:tblPr>
        <w:tblW w:w="849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54"/>
        <w:gridCol w:w="6541"/>
      </w:tblGrid>
      <w:tr w:rsidR="00743DB7" w:rsidRPr="00743DB7" w:rsidTr="00743DB7">
        <w:trPr>
          <w:trHeight w:val="57"/>
          <w:jc w:val="center"/>
        </w:trPr>
        <w:tc>
          <w:tcPr>
            <w:tcW w:w="1954" w:type="dxa"/>
            <w:shd w:val="clear" w:color="000000" w:fill="D9D9D9"/>
            <w:noWrap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 w:rsidRPr="00743DB7">
              <w:rPr>
                <w:rFonts w:ascii="微软雅黑" w:eastAsia="微软雅黑" w:hAnsi="微软雅黑" w:cs="宋体" w:hint="eastAsia"/>
                <w:b/>
                <w:bCs/>
                <w:snapToGrid/>
                <w:color w:val="000000"/>
                <w:sz w:val="20"/>
                <w:szCs w:val="20"/>
              </w:rPr>
              <w:t>岗位</w:t>
            </w:r>
          </w:p>
        </w:tc>
        <w:tc>
          <w:tcPr>
            <w:tcW w:w="6541" w:type="dxa"/>
            <w:shd w:val="clear" w:color="000000" w:fill="D9D9D9"/>
            <w:noWrap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b/>
                <w:bCs/>
                <w:snapToGrid/>
                <w:color w:val="000000"/>
                <w:sz w:val="20"/>
                <w:szCs w:val="20"/>
              </w:rPr>
            </w:pPr>
            <w:r w:rsidRPr="00743DB7">
              <w:rPr>
                <w:rFonts w:ascii="微软雅黑" w:eastAsia="微软雅黑" w:hAnsi="微软雅黑" w:cs="宋体" w:hint="eastAsia"/>
                <w:b/>
                <w:bCs/>
                <w:snapToGrid/>
                <w:color w:val="000000"/>
                <w:sz w:val="20"/>
                <w:szCs w:val="20"/>
              </w:rPr>
              <w:t>职责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 w:val="restart"/>
            <w:shd w:val="clear" w:color="auto" w:fill="auto"/>
            <w:noWrap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体验店顾问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 xml:space="preserve">洞察消费者需求，提供创意性解决方案，营造最佳的消费体验 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维护店面视觉陈列，开展对外培训课堂及售后服务等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掌握产品及市场活动最新动态，提升消费者满意度，提升品牌形象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5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培训、辅导门店员工，提升团队专业性、销售能力、门店运营能力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工作地：全国（可根据个人意向调配）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 w:val="restart"/>
            <w:shd w:val="clear" w:color="auto" w:fill="auto"/>
            <w:noWrap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终端销售代表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负责门店份额提升，进行资源整合、货源协同，提升店面销售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负责各区域全场景融合类产品销售渠道拓展及销售工作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积极拓展新业务，拓展增量市场，负责客户管理与销售目标达成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6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负责零售团队管理与培训赋能，企业文化传承，营造良好的组织气氛，落实人才培养机制，培养专业化队伍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本岗位含以下方向，根据方向不同，岗位职责略有差别：</w:t>
            </w:r>
          </w:p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6"/>
                <w:szCs w:val="16"/>
              </w:rPr>
              <w:t>产业销售代表、大客户销售代表、渠道销售代表、区域销售代表、政企销售代表、零售门店管理代表等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工作地：全国（可根据个人意向调配）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 w:val="restart"/>
            <w:shd w:val="clear" w:color="auto" w:fill="auto"/>
            <w:noWrap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线上服务顾问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为消费者线上服务提供全套解决方案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处理消费者线上业务咨询、投诉建议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8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收集并整理消费者声音，持续提升服务质量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工作地：西安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 w:val="restart"/>
            <w:shd w:val="clear" w:color="auto" w:fill="auto"/>
            <w:noWrap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服务体验顾问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负责消费者维修需求预处理，提升服务效率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负责消费者咨询和沟通，帮助消费者解决相关售后问题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协助店长组织服务和技术培训，提升服务店技术水平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29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负责店面消费者声音管理，开展消费者大讲堂等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工作地：全国（可根据个人意向调配）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 w:val="restart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服务技术顾问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负责终端产品技术支持，解答消费者疑难咨询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受理并解决产品故障问题，提供全套解决方案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0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负责店面消费者声音管理，开展消费者大讲堂等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工作地：全国（可根据个人意向调配）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 w:val="restart"/>
            <w:shd w:val="clear" w:color="auto" w:fill="auto"/>
            <w:noWrap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终端培训师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负责产品培训规划，并根据规划进行培训全过程跟踪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负责培训课程交付，负责教材开发和对内对外的授课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1"/>
              </w:numPr>
              <w:autoSpaceDE/>
              <w:autoSpaceDN/>
              <w:adjustRightInd/>
              <w:spacing w:line="240" w:lineRule="auto"/>
              <w:ind w:firstLineChars="0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负责培训项目运营，根据需求设计对应的培训项目，包括需求调研、项目设计、项目开发、项目执行、项目评估检核等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工作地：全国（可根据个人意向调配）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 w:val="restart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互联网运营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负责营销及活动方案的分析、策划、实施等方面工作；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负责内容运营和相关营销活动策划，预测和管控项目风险，确保项目进度和质量；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2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负责运营数据分析，输出分析报告，并提出优化方案。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工作地：北京/深圳/南京/西安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 w:val="restart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创意设计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参与品牌/产品广告视觉创意策划与开发，根据创意概念进行具体的设计构想和表达；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根据品牌/产品广告项目要求，完成广告创意物料设计工作；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支撑上下游部门业务及资源协调，推动项目进度和保证项目的结果和质量；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3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支撑全球各区域创意对接、设计需求沟通、外部广告公司对接、供应商关系及资源管理。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工作地：北京/上海/成都</w:t>
            </w:r>
          </w:p>
        </w:tc>
      </w:tr>
      <w:tr w:rsidR="00743DB7" w:rsidRPr="00743DB7" w:rsidTr="00743DB7">
        <w:trPr>
          <w:trHeight w:val="515"/>
          <w:jc w:val="center"/>
        </w:trPr>
        <w:tc>
          <w:tcPr>
            <w:tcW w:w="1954" w:type="dxa"/>
            <w:vMerge w:val="restart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合同专员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负责对销售合同履行过程中的各类事项进行管理，包括合同触发管理、开票管理、验收结算管理等。过程中需要及时发现并解决问题，提升处理效率，规避内外部风险。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负责全球销售合同信息触发管理，为公司订货、发货、交付、开票、回款、收入确认等业务提供清洁的合同数据源；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负责全球客户合同发票的开具、审核及打印等工作，有效支撑华为公司及时回款；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负责全球各类销售及营销采购类业务的结算，包括：营销验收结算、渠道激励费用结算、服务业务结算；</w:t>
            </w:r>
          </w:p>
        </w:tc>
      </w:tr>
      <w:tr w:rsidR="00743DB7" w:rsidRPr="00743DB7" w:rsidTr="00743DB7">
        <w:trPr>
          <w:trHeight w:val="27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4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负责对全球销售合同履行过程进行例行跟踪管理，对合同进行关闭处理。</w:t>
            </w:r>
          </w:p>
        </w:tc>
      </w:tr>
      <w:tr w:rsidR="00743DB7" w:rsidRPr="00743DB7" w:rsidTr="00743DB7">
        <w:trPr>
          <w:trHeight w:val="28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工作地：成都/深圳</w:t>
            </w:r>
          </w:p>
        </w:tc>
      </w:tr>
      <w:tr w:rsidR="00743DB7" w:rsidRPr="00743DB7" w:rsidTr="00743DB7">
        <w:trPr>
          <w:trHeight w:val="257"/>
          <w:jc w:val="center"/>
        </w:trPr>
        <w:tc>
          <w:tcPr>
            <w:tcW w:w="1954" w:type="dxa"/>
            <w:vMerge w:val="restart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服务解决方案工程师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参与产品开发项目，负责可服务性需求在产品中落地，参与制定服务方案；</w:t>
            </w:r>
          </w:p>
        </w:tc>
      </w:tr>
      <w:tr w:rsidR="00743DB7" w:rsidRPr="00743DB7" w:rsidTr="00743DB7">
        <w:trPr>
          <w:trHeight w:val="25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负责服务产品（如碎屏保等）的开发、测试和上线；</w:t>
            </w:r>
          </w:p>
        </w:tc>
      </w:tr>
      <w:tr w:rsidR="00743DB7" w:rsidRPr="00743DB7" w:rsidTr="00743DB7">
        <w:trPr>
          <w:trHeight w:val="25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负责备件需求计划和安全库存水位，制定对冗余库存的清理建议；</w:t>
            </w:r>
          </w:p>
        </w:tc>
      </w:tr>
      <w:tr w:rsidR="00743DB7" w:rsidRPr="00743DB7" w:rsidTr="00743DB7">
        <w:trPr>
          <w:trHeight w:val="25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5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负责终端产品技术支持工作，撰写技术指导文档，处理技术问题；</w:t>
            </w:r>
          </w:p>
        </w:tc>
      </w:tr>
      <w:tr w:rsidR="00743DB7" w:rsidRPr="00743DB7" w:rsidTr="00743DB7">
        <w:trPr>
          <w:trHeight w:val="24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工作地：深圳/西安</w:t>
            </w:r>
          </w:p>
        </w:tc>
      </w:tr>
      <w:tr w:rsidR="00743DB7" w:rsidRPr="00743DB7" w:rsidTr="00743DB7">
        <w:trPr>
          <w:trHeight w:val="257"/>
          <w:jc w:val="center"/>
        </w:trPr>
        <w:tc>
          <w:tcPr>
            <w:tcW w:w="1954" w:type="dxa"/>
            <w:vMerge w:val="restart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知识专员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按照技术写作标准，输出可高效解决消费者问题的知识（含英文、西班牙语、阿拉伯语等小语种）；</w:t>
            </w:r>
          </w:p>
        </w:tc>
      </w:tr>
      <w:tr w:rsidR="00743DB7" w:rsidRPr="00743DB7" w:rsidTr="00743DB7">
        <w:trPr>
          <w:trHeight w:val="25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负责设计和优化智能客服的应答流程，提升问题自助解决率；</w:t>
            </w:r>
          </w:p>
        </w:tc>
      </w:tr>
      <w:tr w:rsidR="00743DB7" w:rsidRPr="00743DB7" w:rsidTr="00743DB7">
        <w:trPr>
          <w:trHeight w:val="25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6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负责知识库平台和智能客服平台的需求管理、测试验证和上线推广；</w:t>
            </w:r>
          </w:p>
        </w:tc>
      </w:tr>
      <w:tr w:rsidR="00743DB7" w:rsidRPr="00743DB7" w:rsidTr="00743DB7">
        <w:trPr>
          <w:trHeight w:val="24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工作地：西安</w:t>
            </w:r>
          </w:p>
        </w:tc>
      </w:tr>
      <w:tr w:rsidR="00743DB7" w:rsidRPr="00743DB7" w:rsidTr="00743DB7">
        <w:trPr>
          <w:trHeight w:val="515"/>
          <w:jc w:val="center"/>
        </w:trPr>
        <w:tc>
          <w:tcPr>
            <w:tcW w:w="1954" w:type="dxa"/>
            <w:vMerge w:val="restart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center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交互与视觉设计</w:t>
            </w: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负责华为线上平台视觉设计工作，包括全球/区域级线上活动设计方向及关键视觉输出，及官网商城/论坛/电渠/营销投放等日常运营视觉物料设计，包括平面视觉/动效设计/视频设计，维护华为品牌视觉一致性；</w:t>
            </w:r>
          </w:p>
        </w:tc>
      </w:tr>
      <w:tr w:rsidR="00743DB7" w:rsidRPr="00743DB7" w:rsidTr="00743DB7">
        <w:trPr>
          <w:trHeight w:val="25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基于数据反馈，分析视觉物料上线表现数据及竞品对比，并结合数据优化视觉设计；</w:t>
            </w:r>
          </w:p>
        </w:tc>
      </w:tr>
      <w:tr w:rsidR="00743DB7" w:rsidRPr="00743DB7" w:rsidTr="00743DB7">
        <w:trPr>
          <w:trHeight w:val="25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pStyle w:val="af4"/>
              <w:widowControl/>
              <w:numPr>
                <w:ilvl w:val="0"/>
                <w:numId w:val="37"/>
              </w:numPr>
              <w:autoSpaceDE/>
              <w:autoSpaceDN/>
              <w:adjustRightInd/>
              <w:spacing w:line="240" w:lineRule="auto"/>
              <w:ind w:firstLineChars="0"/>
              <w:jc w:val="both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  <w:r w:rsidRPr="00743DB7">
              <w:rPr>
                <w:rFonts w:ascii="微软雅黑" w:eastAsia="微软雅黑" w:hAnsi="微软雅黑" w:cs="宋体" w:hint="eastAsia"/>
                <w:snapToGrid/>
                <w:sz w:val="18"/>
                <w:szCs w:val="18"/>
              </w:rPr>
              <w:t>协助团队梳理制定线上平台视觉一致性设计规范，协助构建团队视觉设计资源库，并推行落地；</w:t>
            </w:r>
          </w:p>
        </w:tc>
      </w:tr>
      <w:tr w:rsidR="00743DB7" w:rsidRPr="00743DB7" w:rsidTr="00743DB7">
        <w:trPr>
          <w:trHeight w:val="247"/>
          <w:jc w:val="center"/>
        </w:trPr>
        <w:tc>
          <w:tcPr>
            <w:tcW w:w="1954" w:type="dxa"/>
            <w:vMerge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rPr>
                <w:rFonts w:ascii="微软雅黑" w:eastAsia="微软雅黑" w:hAnsi="微软雅黑" w:cs="宋体"/>
                <w:snapToGrid/>
                <w:sz w:val="18"/>
                <w:szCs w:val="18"/>
              </w:rPr>
            </w:pPr>
          </w:p>
        </w:tc>
        <w:tc>
          <w:tcPr>
            <w:tcW w:w="6541" w:type="dxa"/>
            <w:shd w:val="clear" w:color="auto" w:fill="auto"/>
            <w:vAlign w:val="center"/>
            <w:hideMark/>
          </w:tcPr>
          <w:p w:rsidR="00743DB7" w:rsidRPr="00743DB7" w:rsidRDefault="00743DB7" w:rsidP="00743DB7">
            <w:pPr>
              <w:widowControl/>
              <w:autoSpaceDE/>
              <w:autoSpaceDN/>
              <w:adjustRightInd/>
              <w:spacing w:line="240" w:lineRule="auto"/>
              <w:jc w:val="both"/>
              <w:rPr>
                <w:rFonts w:ascii="微软雅黑" w:eastAsia="微软雅黑" w:hAnsi="微软雅黑" w:cs="宋体"/>
                <w:i/>
                <w:iCs/>
                <w:snapToGrid/>
                <w:sz w:val="16"/>
                <w:szCs w:val="16"/>
              </w:rPr>
            </w:pPr>
            <w:r w:rsidRPr="00743DB7">
              <w:rPr>
                <w:rFonts w:ascii="微软雅黑" w:eastAsia="微软雅黑" w:hAnsi="微软雅黑" w:cs="宋体" w:hint="eastAsia"/>
                <w:i/>
                <w:iCs/>
                <w:snapToGrid/>
                <w:sz w:val="16"/>
                <w:szCs w:val="16"/>
              </w:rPr>
              <w:t>工作地：西安</w:t>
            </w:r>
          </w:p>
        </w:tc>
      </w:tr>
    </w:tbl>
    <w:p w:rsidR="00B735FB" w:rsidRPr="00743DB7" w:rsidRDefault="00B735FB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B735FB" w:rsidRDefault="00B735FB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B735FB" w:rsidRDefault="00B735FB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743DB7" w:rsidRDefault="00743DB7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743DB7" w:rsidRDefault="00743DB7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743DB7" w:rsidRDefault="00743DB7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743DB7" w:rsidRDefault="00743DB7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743DB7" w:rsidRDefault="00743DB7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743DB7" w:rsidRDefault="00743DB7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743DB7" w:rsidRPr="00B735FB" w:rsidRDefault="00743DB7" w:rsidP="00E36307">
      <w:pPr>
        <w:spacing w:line="0" w:lineRule="atLeast"/>
        <w:rPr>
          <w:rFonts w:ascii="微软雅黑" w:eastAsia="微软雅黑" w:hAnsi="微软雅黑"/>
          <w:b/>
          <w:color w:val="C00000"/>
          <w:sz w:val="10"/>
          <w:szCs w:val="20"/>
        </w:rPr>
      </w:pPr>
    </w:p>
    <w:p w:rsidR="00917ED4" w:rsidRDefault="00917ED4" w:rsidP="00E36307">
      <w:pPr>
        <w:spacing w:line="0" w:lineRule="atLeast"/>
        <w:rPr>
          <w:rFonts w:ascii="微软雅黑" w:eastAsia="微软雅黑" w:hAnsi="微软雅黑"/>
          <w:b/>
          <w:color w:val="C00000"/>
          <w:sz w:val="24"/>
          <w:szCs w:val="20"/>
        </w:rPr>
      </w:pPr>
      <w:r>
        <w:rPr>
          <w:rFonts w:ascii="微软雅黑" w:eastAsia="微软雅黑" w:hAnsi="微软雅黑"/>
          <w:b/>
          <w:color w:val="C00000"/>
          <w:sz w:val="24"/>
          <w:szCs w:val="20"/>
        </w:rPr>
        <w:t>我们一直在寻找这样的你</w:t>
      </w:r>
    </w:p>
    <w:p w:rsidR="000938E3" w:rsidRPr="000938E3" w:rsidRDefault="000938E3" w:rsidP="000938E3">
      <w:pPr>
        <w:spacing w:line="0" w:lineRule="atLeast"/>
        <w:rPr>
          <w:rFonts w:ascii="微软雅黑" w:eastAsia="微软雅黑" w:hAnsi="微软雅黑"/>
          <w:sz w:val="20"/>
          <w:szCs w:val="18"/>
        </w:rPr>
      </w:pPr>
      <w:r w:rsidRPr="000938E3">
        <w:rPr>
          <w:rFonts w:ascii="微软雅黑" w:eastAsia="微软雅黑" w:hAnsi="微软雅黑" w:hint="eastAsia"/>
          <w:sz w:val="20"/>
          <w:szCs w:val="18"/>
        </w:rPr>
        <w:t>1、优秀的客户服务意识，热爱消费电子行业</w:t>
      </w:r>
    </w:p>
    <w:p w:rsidR="000938E3" w:rsidRPr="000938E3" w:rsidRDefault="000938E3" w:rsidP="000938E3">
      <w:pPr>
        <w:spacing w:line="0" w:lineRule="atLeast"/>
        <w:rPr>
          <w:rFonts w:ascii="微软雅黑" w:eastAsia="微软雅黑" w:hAnsi="微软雅黑"/>
          <w:sz w:val="20"/>
          <w:szCs w:val="18"/>
        </w:rPr>
      </w:pPr>
      <w:r w:rsidRPr="000938E3">
        <w:rPr>
          <w:rFonts w:ascii="微软雅黑" w:eastAsia="微软雅黑" w:hAnsi="微软雅黑" w:hint="eastAsia"/>
          <w:sz w:val="20"/>
          <w:szCs w:val="18"/>
        </w:rPr>
        <w:t>2、良好的团队合作精神，学习和沟通能力强</w:t>
      </w:r>
    </w:p>
    <w:p w:rsidR="000938E3" w:rsidRPr="000938E3" w:rsidRDefault="000938E3" w:rsidP="000938E3">
      <w:pPr>
        <w:spacing w:line="0" w:lineRule="atLeast"/>
        <w:rPr>
          <w:rFonts w:ascii="微软雅黑" w:eastAsia="微软雅黑" w:hAnsi="微软雅黑"/>
          <w:sz w:val="20"/>
          <w:szCs w:val="18"/>
        </w:rPr>
      </w:pPr>
      <w:r w:rsidRPr="000938E3">
        <w:rPr>
          <w:rFonts w:ascii="微软雅黑" w:eastAsia="微软雅黑" w:hAnsi="微软雅黑" w:hint="eastAsia"/>
          <w:sz w:val="20"/>
          <w:szCs w:val="18"/>
        </w:rPr>
        <w:t>3、具备活动策划和数据分析能力优先</w:t>
      </w:r>
    </w:p>
    <w:p w:rsidR="00917ED4" w:rsidRPr="000938E3" w:rsidRDefault="000938E3" w:rsidP="000938E3">
      <w:pPr>
        <w:spacing w:line="0" w:lineRule="atLeast"/>
        <w:rPr>
          <w:rFonts w:ascii="微软雅黑" w:eastAsia="微软雅黑" w:hAnsi="微软雅黑"/>
          <w:sz w:val="20"/>
          <w:szCs w:val="18"/>
        </w:rPr>
      </w:pPr>
      <w:r w:rsidRPr="000938E3">
        <w:rPr>
          <w:rFonts w:ascii="微软雅黑" w:eastAsia="微软雅黑" w:hAnsi="微软雅黑" w:hint="eastAsia"/>
          <w:sz w:val="20"/>
          <w:szCs w:val="18"/>
        </w:rPr>
        <w:t>4、大专及以上学历（本科优先）</w:t>
      </w:r>
    </w:p>
    <w:p w:rsidR="00917ED4" w:rsidRPr="000938E3" w:rsidRDefault="00917ED4" w:rsidP="00E36307">
      <w:pPr>
        <w:spacing w:line="0" w:lineRule="atLeast"/>
        <w:rPr>
          <w:rFonts w:ascii="微软雅黑" w:eastAsia="微软雅黑" w:hAnsi="微软雅黑"/>
          <w:b/>
          <w:color w:val="C00000"/>
          <w:sz w:val="2"/>
          <w:szCs w:val="20"/>
        </w:rPr>
      </w:pPr>
    </w:p>
    <w:p w:rsidR="00D369B1" w:rsidRPr="00D56F98" w:rsidRDefault="00D369B1" w:rsidP="00D56F98">
      <w:pPr>
        <w:autoSpaceDE/>
        <w:autoSpaceDN/>
        <w:adjustRightInd/>
        <w:spacing w:line="240" w:lineRule="auto"/>
        <w:jc w:val="both"/>
        <w:rPr>
          <w:rFonts w:ascii="微软雅黑" w:eastAsia="微软雅黑" w:hAnsi="微软雅黑"/>
          <w:b/>
          <w:color w:val="C00000"/>
          <w:sz w:val="24"/>
          <w:szCs w:val="20"/>
        </w:rPr>
      </w:pPr>
      <w:r w:rsidRPr="00D56F98">
        <w:rPr>
          <w:rFonts w:ascii="微软雅黑" w:eastAsia="微软雅黑" w:hAnsi="微软雅黑"/>
          <w:b/>
          <w:color w:val="C00000"/>
          <w:sz w:val="24"/>
          <w:szCs w:val="20"/>
        </w:rPr>
        <w:t>加入我们</w:t>
      </w:r>
      <w:r w:rsidRPr="00D56F98">
        <w:rPr>
          <w:rFonts w:ascii="微软雅黑" w:eastAsia="微软雅黑" w:hAnsi="微软雅黑" w:hint="eastAsia"/>
          <w:b/>
          <w:color w:val="C00000"/>
          <w:sz w:val="24"/>
          <w:szCs w:val="20"/>
        </w:rPr>
        <w:t>，</w:t>
      </w:r>
      <w:r w:rsidRPr="00D56F98">
        <w:rPr>
          <w:rFonts w:ascii="微软雅黑" w:eastAsia="微软雅黑" w:hAnsi="微软雅黑"/>
          <w:b/>
          <w:color w:val="C00000"/>
          <w:sz w:val="24"/>
          <w:szCs w:val="20"/>
        </w:rPr>
        <w:t>开启你的梦想之旅</w:t>
      </w:r>
    </w:p>
    <w:p w:rsidR="00D369B1" w:rsidRPr="00D56F98" w:rsidRDefault="00D369B1" w:rsidP="00A451B8">
      <w:pPr>
        <w:autoSpaceDE/>
        <w:autoSpaceDN/>
        <w:adjustRightInd/>
        <w:spacing w:line="240" w:lineRule="auto"/>
        <w:ind w:left="840"/>
        <w:jc w:val="center"/>
        <w:rPr>
          <w:rFonts w:ascii="微软雅黑" w:eastAsia="微软雅黑" w:hAnsi="微软雅黑"/>
          <w:sz w:val="20"/>
          <w:szCs w:val="18"/>
        </w:rPr>
      </w:pPr>
      <w:r w:rsidRPr="00D56F98">
        <w:rPr>
          <w:rFonts w:ascii="微软雅黑" w:eastAsia="微软雅黑" w:hAnsi="微软雅黑" w:hint="eastAsia"/>
          <w:sz w:val="20"/>
          <w:szCs w:val="18"/>
        </w:rPr>
        <w:t>扫码关注公众号投递/公邮投递</w:t>
      </w:r>
    </w:p>
    <w:p w:rsidR="00D369B1" w:rsidRPr="00D56F98" w:rsidRDefault="00D369B1" w:rsidP="00A451B8">
      <w:pPr>
        <w:autoSpaceDE/>
        <w:autoSpaceDN/>
        <w:adjustRightInd/>
        <w:spacing w:line="240" w:lineRule="auto"/>
        <w:ind w:left="840" w:firstLine="420"/>
        <w:jc w:val="center"/>
        <w:rPr>
          <w:rFonts w:ascii="微软雅黑" w:eastAsia="微软雅黑" w:hAnsi="微软雅黑"/>
          <w:sz w:val="20"/>
          <w:szCs w:val="18"/>
        </w:rPr>
      </w:pPr>
      <w:r w:rsidRPr="00D56F98">
        <w:rPr>
          <w:rFonts w:ascii="微软雅黑" w:eastAsia="微软雅黑" w:hAnsi="微软雅黑" w:hint="eastAsia"/>
          <w:sz w:val="20"/>
          <w:szCs w:val="18"/>
        </w:rPr>
        <w:t>邮件标题：工作地+应聘岗位+姓名+联系方式</w:t>
      </w:r>
    </w:p>
    <w:p w:rsidR="00D369B1" w:rsidRPr="00B30B4E" w:rsidRDefault="000938E3" w:rsidP="00B05B41">
      <w:pPr>
        <w:autoSpaceDE/>
        <w:autoSpaceDN/>
        <w:adjustRightInd/>
        <w:spacing w:line="240" w:lineRule="auto"/>
        <w:ind w:left="840"/>
        <w:jc w:val="center"/>
        <w:rPr>
          <w:rFonts w:ascii="宋体" w:hAnsi="宋体"/>
          <w:color w:val="000000" w:themeColor="text1"/>
          <w:sz w:val="24"/>
        </w:rPr>
      </w:pPr>
      <w:r w:rsidRPr="00B30B4E">
        <w:rPr>
          <w:rFonts w:ascii="宋体" w:hAnsi="宋体"/>
          <w:noProof/>
          <w:color w:val="000000" w:themeColor="text1"/>
          <w:sz w:val="24"/>
        </w:rPr>
        <w:drawing>
          <wp:anchor distT="0" distB="0" distL="114300" distR="114300" simplePos="0" relativeHeight="251659264" behindDoc="1" locked="0" layoutInCell="1" allowOverlap="1" wp14:anchorId="74F3A5A7" wp14:editId="4226DBEC">
            <wp:simplePos x="0" y="0"/>
            <wp:positionH relativeFrom="margin">
              <wp:posOffset>2422916</wp:posOffset>
            </wp:positionH>
            <wp:positionV relativeFrom="paragraph">
              <wp:posOffset>360680</wp:posOffset>
            </wp:positionV>
            <wp:extent cx="900332" cy="900332"/>
            <wp:effectExtent l="0" t="0" r="0" b="0"/>
            <wp:wrapNone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0332" cy="9003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69B1" w:rsidRPr="00D56F98">
        <w:rPr>
          <w:rFonts w:ascii="微软雅黑" w:eastAsia="微软雅黑" w:hAnsi="微软雅黑" w:hint="eastAsia"/>
          <w:color w:val="000000" w:themeColor="text1"/>
          <w:sz w:val="20"/>
          <w:szCs w:val="18"/>
        </w:rPr>
        <w:t>简历投递：</w:t>
      </w:r>
      <w:r w:rsidR="00B05B41" w:rsidRPr="00B05B41">
        <w:rPr>
          <w:rStyle w:val="af6"/>
          <w:rFonts w:ascii="微软雅黑" w:eastAsia="微软雅黑" w:hAnsi="微软雅黑"/>
          <w:color w:val="000000" w:themeColor="text1"/>
          <w:sz w:val="20"/>
          <w:szCs w:val="18"/>
        </w:rPr>
        <w:t>huangyanyu5@huawei-partners.com</w:t>
      </w:r>
    </w:p>
    <w:p w:rsidR="00D369B1" w:rsidRPr="00D369B1" w:rsidRDefault="00D369B1" w:rsidP="00D56F98">
      <w:pPr>
        <w:spacing w:line="240" w:lineRule="auto"/>
        <w:rPr>
          <w:rFonts w:ascii="宋体" w:hAnsi="宋体"/>
          <w:b/>
          <w:color w:val="000000" w:themeColor="text1"/>
          <w:sz w:val="44"/>
          <w:szCs w:val="44"/>
        </w:rPr>
      </w:pPr>
    </w:p>
    <w:sectPr w:rsidR="00D369B1" w:rsidRPr="00D369B1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56871" w:rsidRDefault="00256871">
      <w:r>
        <w:separator/>
      </w:r>
    </w:p>
  </w:endnote>
  <w:endnote w:type="continuationSeparator" w:id="0">
    <w:p w:rsidR="00256871" w:rsidRDefault="002568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charset w:val="86"/>
    <w:family w:val="modern"/>
    <w:pitch w:val="fixed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DotumChe">
    <w:altName w:val="Arial Unicode MS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8F" w:rsidRDefault="00152B8F">
    <w:pPr>
      <w:pStyle w:val="aa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5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927"/>
      <w:gridCol w:w="2850"/>
      <w:gridCol w:w="2537"/>
    </w:tblGrid>
    <w:tr w:rsidR="00152B8F" w:rsidTr="0075012D">
      <w:trPr>
        <w:trHeight w:val="257"/>
      </w:trPr>
      <w:tc>
        <w:tcPr>
          <w:tcW w:w="1760" w:type="pct"/>
        </w:tcPr>
        <w:p w:rsidR="00152B8F" w:rsidRDefault="00634265" w:rsidP="0075012D">
          <w:pPr>
            <w:pStyle w:val="aa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 w:rsidR="00B05B41">
            <w:rPr>
              <w:noProof/>
            </w:rPr>
            <w:t>2021-11-4</w:t>
          </w:r>
          <w:r>
            <w:rPr>
              <w:noProof/>
            </w:rPr>
            <w:fldChar w:fldCharType="end"/>
          </w:r>
        </w:p>
      </w:tc>
      <w:tc>
        <w:tcPr>
          <w:tcW w:w="1714" w:type="pct"/>
        </w:tcPr>
        <w:p w:rsidR="00152B8F" w:rsidRDefault="00634265">
          <w:pPr>
            <w:pStyle w:val="aa"/>
          </w:pPr>
          <w:r>
            <w:rPr>
              <w:rFonts w:hint="eastAsia"/>
            </w:rPr>
            <w:t>华为保密信息</w:t>
          </w:r>
          <w:r>
            <w:rPr>
              <w:rFonts w:hint="eastAsia"/>
            </w:rPr>
            <w:t>,</w:t>
          </w:r>
          <w:r>
            <w:rPr>
              <w:rFonts w:hint="eastAsia"/>
            </w:rPr>
            <w:t>未经授权禁止扩散</w:t>
          </w:r>
        </w:p>
      </w:tc>
      <w:tc>
        <w:tcPr>
          <w:tcW w:w="1526" w:type="pct"/>
        </w:tcPr>
        <w:p w:rsidR="00152B8F" w:rsidRDefault="00634265">
          <w:pPr>
            <w:pStyle w:val="aa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B05B41">
            <w:rPr>
              <w:noProof/>
            </w:rPr>
            <w:t>2</w:t>
          </w:r>
          <w:r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 w:rsidR="00035469">
            <w:rPr>
              <w:noProof/>
            </w:rPr>
            <w:fldChar w:fldCharType="begin"/>
          </w:r>
          <w:r w:rsidR="00035469">
            <w:rPr>
              <w:noProof/>
            </w:rPr>
            <w:instrText xml:space="preserve"> NUMPAGES  \* Arabic  \* MERGEFORMAT </w:instrText>
          </w:r>
          <w:r w:rsidR="00035469">
            <w:rPr>
              <w:noProof/>
            </w:rPr>
            <w:fldChar w:fldCharType="separate"/>
          </w:r>
          <w:r w:rsidR="00B05B41">
            <w:rPr>
              <w:noProof/>
            </w:rPr>
            <w:t>5</w:t>
          </w:r>
          <w:r w:rsidR="00035469"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:rsidR="00152B8F" w:rsidRDefault="00152B8F">
    <w:pPr>
      <w:pStyle w:val="a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8F" w:rsidRDefault="00152B8F">
    <w:pPr>
      <w:pStyle w:val="aa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56871" w:rsidRDefault="00256871">
      <w:r>
        <w:separator/>
      </w:r>
    </w:p>
  </w:footnote>
  <w:footnote w:type="continuationSeparator" w:id="0">
    <w:p w:rsidR="00256871" w:rsidRDefault="002568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8F" w:rsidRDefault="00152B8F">
    <w:pPr>
      <w:pStyle w:val="ab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4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831"/>
      <w:gridCol w:w="5814"/>
      <w:gridCol w:w="1661"/>
    </w:tblGrid>
    <w:tr w:rsidR="00152B8F">
      <w:trPr>
        <w:cantSplit/>
        <w:trHeight w:hRule="exact" w:val="782"/>
      </w:trPr>
      <w:tc>
        <w:tcPr>
          <w:tcW w:w="500" w:type="pct"/>
        </w:tcPr>
        <w:p w:rsidR="00152B8F" w:rsidRDefault="00FF77C6">
          <w:pPr>
            <w:rPr>
              <w:rFonts w:ascii="Dotum" w:eastAsia="Dotum" w:hAnsi="Dotum"/>
            </w:rPr>
          </w:pPr>
          <w:r>
            <w:rPr>
              <w:rFonts w:ascii="宋体" w:hAnsi="宋体" w:hint="eastAsia"/>
              <w:noProof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19685</wp:posOffset>
                </wp:positionV>
                <wp:extent cx="436880" cy="446405"/>
                <wp:effectExtent l="0" t="0" r="1270" b="0"/>
                <wp:wrapThrough wrapText="bothSides">
                  <wp:wrapPolygon edited="0">
                    <wp:start x="0" y="0"/>
                    <wp:lineTo x="0" y="20279"/>
                    <wp:lineTo x="20721" y="20279"/>
                    <wp:lineTo x="20721" y="0"/>
                    <wp:lineTo x="0" y="0"/>
                  </wp:wrapPolygon>
                </wp:wrapThrough>
                <wp:docPr id="4" name="图片 4" descr="C:\Users\f00250756.CHINA\Desktop\HW_POS_RBG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 descr="C:\Users\f00250756.CHINA\Desktop\HW_POS_RBG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368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3500" w:type="pct"/>
          <w:vAlign w:val="bottom"/>
        </w:tcPr>
        <w:p w:rsidR="00152B8F" w:rsidRPr="00780144" w:rsidRDefault="00634265" w:rsidP="00D87114">
          <w:pPr>
            <w:pStyle w:val="ab"/>
            <w:ind w:firstLineChars="300" w:firstLine="54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文档名称</w:t>
          </w:r>
        </w:p>
      </w:tc>
      <w:tc>
        <w:tcPr>
          <w:tcW w:w="1000" w:type="pct"/>
          <w:vAlign w:val="bottom"/>
        </w:tcPr>
        <w:p w:rsidR="00152B8F" w:rsidRPr="00780144" w:rsidRDefault="00634265" w:rsidP="00775BB5">
          <w:pPr>
            <w:pStyle w:val="ab"/>
            <w:ind w:firstLineChars="350" w:firstLine="630"/>
            <w:rPr>
              <w:rFonts w:ascii="宋体" w:hAnsi="宋体"/>
            </w:rPr>
          </w:pPr>
          <w:r w:rsidRPr="00780144">
            <w:rPr>
              <w:rFonts w:ascii="宋体" w:hAnsi="宋体" w:hint="eastAsia"/>
            </w:rPr>
            <w:t>文档密级</w:t>
          </w:r>
        </w:p>
      </w:tc>
    </w:tr>
  </w:tbl>
  <w:p w:rsidR="00152B8F" w:rsidRDefault="00152B8F">
    <w:pPr>
      <w:pStyle w:val="ab"/>
      <w:rPr>
        <w:rFonts w:ascii="DotumChe" w:eastAsia="DotumChe" w:hAnsi="DotumChe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2B8F" w:rsidRDefault="00152B8F">
    <w:pPr>
      <w:pStyle w:val="ab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C819BD"/>
    <w:multiLevelType w:val="hybridMultilevel"/>
    <w:tmpl w:val="AE94D8F0"/>
    <w:lvl w:ilvl="0" w:tplc="AF283F3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0D966A5C"/>
    <w:multiLevelType w:val="hybridMultilevel"/>
    <w:tmpl w:val="48266868"/>
    <w:lvl w:ilvl="0" w:tplc="DAE66A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3D864F2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DE09512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1645B0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FD66D00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410218A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01E5C7C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6907602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06CC74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AC3495"/>
    <w:multiLevelType w:val="hybridMultilevel"/>
    <w:tmpl w:val="FEE8C19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0EAA3CC7"/>
    <w:multiLevelType w:val="hybridMultilevel"/>
    <w:tmpl w:val="D7FC61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1359007F"/>
    <w:multiLevelType w:val="hybridMultilevel"/>
    <w:tmpl w:val="52C252E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15080408"/>
    <w:multiLevelType w:val="hybridMultilevel"/>
    <w:tmpl w:val="6DA6E3AA"/>
    <w:lvl w:ilvl="0" w:tplc="95A2F4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6475805"/>
    <w:multiLevelType w:val="hybridMultilevel"/>
    <w:tmpl w:val="1F6CF51E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166D0D67"/>
    <w:multiLevelType w:val="hybridMultilevel"/>
    <w:tmpl w:val="D2688B2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1ADA5257"/>
    <w:multiLevelType w:val="hybridMultilevel"/>
    <w:tmpl w:val="4ECA0DD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25736DFE"/>
    <w:multiLevelType w:val="hybridMultilevel"/>
    <w:tmpl w:val="D53884D8"/>
    <w:lvl w:ilvl="0" w:tplc="0409000F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29B658F5"/>
    <w:multiLevelType w:val="hybridMultilevel"/>
    <w:tmpl w:val="D3A6454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2D2403AF"/>
    <w:multiLevelType w:val="hybridMultilevel"/>
    <w:tmpl w:val="10BA1154"/>
    <w:lvl w:ilvl="0" w:tplc="5B8EC69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2DF96DB9"/>
    <w:multiLevelType w:val="hybridMultilevel"/>
    <w:tmpl w:val="46CECB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322F5FA0"/>
    <w:multiLevelType w:val="hybridMultilevel"/>
    <w:tmpl w:val="9314CDA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353A20FD"/>
    <w:multiLevelType w:val="hybridMultilevel"/>
    <w:tmpl w:val="9026A378"/>
    <w:lvl w:ilvl="0" w:tplc="9D60E2B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 w15:restartNumberingAfterBreak="0">
    <w:nsid w:val="3A7A0D47"/>
    <w:multiLevelType w:val="hybridMultilevel"/>
    <w:tmpl w:val="CD26DD96"/>
    <w:lvl w:ilvl="0" w:tplc="EC26038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6" w15:restartNumberingAfterBreak="0">
    <w:nsid w:val="3F1C62B1"/>
    <w:multiLevelType w:val="hybridMultilevel"/>
    <w:tmpl w:val="B7D29F6A"/>
    <w:lvl w:ilvl="0" w:tplc="0409000B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7" w15:restartNumberingAfterBreak="0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8" w15:restartNumberingAfterBreak="0">
    <w:nsid w:val="43461E26"/>
    <w:multiLevelType w:val="hybridMultilevel"/>
    <w:tmpl w:val="BC360906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AB96C36"/>
    <w:multiLevelType w:val="hybridMultilevel"/>
    <w:tmpl w:val="1FF43CE8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0" w15:restartNumberingAfterBreak="0">
    <w:nsid w:val="4CEB1CF7"/>
    <w:multiLevelType w:val="hybridMultilevel"/>
    <w:tmpl w:val="4AAE78B8"/>
    <w:lvl w:ilvl="0" w:tplc="63FEA5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1" w15:restartNumberingAfterBreak="0">
    <w:nsid w:val="51031DDD"/>
    <w:multiLevelType w:val="hybridMultilevel"/>
    <w:tmpl w:val="D7F09E00"/>
    <w:lvl w:ilvl="0" w:tplc="07A0F892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76A5D3C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366C976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B00A89E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4F26B90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D60AF2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96017D8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BF87C4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5FA4E3A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64438E6"/>
    <w:multiLevelType w:val="hybridMultilevel"/>
    <w:tmpl w:val="D354F2C4"/>
    <w:lvl w:ilvl="0" w:tplc="92C03E3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57E24161"/>
    <w:multiLevelType w:val="hybridMultilevel"/>
    <w:tmpl w:val="E66EACD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4" w15:restartNumberingAfterBreak="0">
    <w:nsid w:val="5A2219B7"/>
    <w:multiLevelType w:val="hybridMultilevel"/>
    <w:tmpl w:val="6174090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5" w15:restartNumberingAfterBreak="0">
    <w:nsid w:val="5A5128EF"/>
    <w:multiLevelType w:val="hybridMultilevel"/>
    <w:tmpl w:val="74903484"/>
    <w:lvl w:ilvl="0" w:tplc="2E12E47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6" w15:restartNumberingAfterBreak="0">
    <w:nsid w:val="60C24575"/>
    <w:multiLevelType w:val="hybridMultilevel"/>
    <w:tmpl w:val="AC941D64"/>
    <w:lvl w:ilvl="0" w:tplc="7A9C520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7" w15:restartNumberingAfterBreak="0">
    <w:nsid w:val="63546429"/>
    <w:multiLevelType w:val="multilevel"/>
    <w:tmpl w:val="FE4653A2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8" w15:restartNumberingAfterBreak="0">
    <w:nsid w:val="6BDB00FF"/>
    <w:multiLevelType w:val="hybridMultilevel"/>
    <w:tmpl w:val="AFD2B6C0"/>
    <w:lvl w:ilvl="0" w:tplc="63AA047E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CB06430" w:tentative="1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ECA737C" w:tentative="1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7F87374" w:tentative="1">
      <w:start w:val="1"/>
      <w:numFmt w:val="bullet"/>
      <w:lvlText w:val="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746FA9A" w:tentative="1">
      <w:start w:val="1"/>
      <w:numFmt w:val="bullet"/>
      <w:lvlText w:val="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9743F7E" w:tentative="1">
      <w:start w:val="1"/>
      <w:numFmt w:val="bullet"/>
      <w:lvlText w:val="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CAA9DD0" w:tentative="1">
      <w:start w:val="1"/>
      <w:numFmt w:val="bullet"/>
      <w:lvlText w:val="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A089DDE" w:tentative="1">
      <w:start w:val="1"/>
      <w:numFmt w:val="bullet"/>
      <w:lvlText w:val="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8AC6DEE" w:tentative="1">
      <w:start w:val="1"/>
      <w:numFmt w:val="bullet"/>
      <w:lvlText w:val="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DE34B7"/>
    <w:multiLevelType w:val="hybridMultilevel"/>
    <w:tmpl w:val="B95A5300"/>
    <w:lvl w:ilvl="0" w:tplc="069607AC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0" w15:restartNumberingAfterBreak="0">
    <w:nsid w:val="75022269"/>
    <w:multiLevelType w:val="hybridMultilevel"/>
    <w:tmpl w:val="B2B44444"/>
    <w:lvl w:ilvl="0" w:tplc="115AE7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1" w15:restartNumberingAfterBreak="0">
    <w:nsid w:val="7660230F"/>
    <w:multiLevelType w:val="hybridMultilevel"/>
    <w:tmpl w:val="5628C61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2" w15:restartNumberingAfterBreak="0">
    <w:nsid w:val="79D817FB"/>
    <w:multiLevelType w:val="hybridMultilevel"/>
    <w:tmpl w:val="6A12AE00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3" w15:restartNumberingAfterBreak="0">
    <w:nsid w:val="7CFA4B71"/>
    <w:multiLevelType w:val="hybridMultilevel"/>
    <w:tmpl w:val="D448840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4" w15:restartNumberingAfterBreak="0">
    <w:nsid w:val="7DD9542E"/>
    <w:multiLevelType w:val="hybridMultilevel"/>
    <w:tmpl w:val="2CBEE1E4"/>
    <w:lvl w:ilvl="0" w:tplc="F43058B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5" w15:restartNumberingAfterBreak="0">
    <w:nsid w:val="7EE201CE"/>
    <w:multiLevelType w:val="hybridMultilevel"/>
    <w:tmpl w:val="EBF23D3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6" w15:restartNumberingAfterBreak="0">
    <w:nsid w:val="7F2B77C0"/>
    <w:multiLevelType w:val="hybridMultilevel"/>
    <w:tmpl w:val="AB28B91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7"/>
  </w:num>
  <w:num w:numId="3">
    <w:abstractNumId w:val="26"/>
  </w:num>
  <w:num w:numId="4">
    <w:abstractNumId w:val="29"/>
  </w:num>
  <w:num w:numId="5">
    <w:abstractNumId w:val="18"/>
  </w:num>
  <w:num w:numId="6">
    <w:abstractNumId w:val="23"/>
  </w:num>
  <w:num w:numId="7">
    <w:abstractNumId w:val="10"/>
  </w:num>
  <w:num w:numId="8">
    <w:abstractNumId w:val="12"/>
  </w:num>
  <w:num w:numId="9">
    <w:abstractNumId w:val="31"/>
  </w:num>
  <w:num w:numId="10">
    <w:abstractNumId w:val="7"/>
  </w:num>
  <w:num w:numId="11">
    <w:abstractNumId w:val="1"/>
  </w:num>
  <w:num w:numId="12">
    <w:abstractNumId w:val="21"/>
  </w:num>
  <w:num w:numId="13">
    <w:abstractNumId w:val="28"/>
  </w:num>
  <w:num w:numId="14">
    <w:abstractNumId w:val="16"/>
  </w:num>
  <w:num w:numId="15">
    <w:abstractNumId w:val="22"/>
  </w:num>
  <w:num w:numId="16">
    <w:abstractNumId w:val="25"/>
  </w:num>
  <w:num w:numId="17">
    <w:abstractNumId w:val="15"/>
  </w:num>
  <w:num w:numId="18">
    <w:abstractNumId w:val="30"/>
  </w:num>
  <w:num w:numId="19">
    <w:abstractNumId w:val="11"/>
  </w:num>
  <w:num w:numId="20">
    <w:abstractNumId w:val="34"/>
  </w:num>
  <w:num w:numId="21">
    <w:abstractNumId w:val="14"/>
  </w:num>
  <w:num w:numId="22">
    <w:abstractNumId w:val="20"/>
  </w:num>
  <w:num w:numId="23">
    <w:abstractNumId w:val="5"/>
  </w:num>
  <w:num w:numId="24">
    <w:abstractNumId w:val="0"/>
  </w:num>
  <w:num w:numId="25">
    <w:abstractNumId w:val="33"/>
  </w:num>
  <w:num w:numId="26">
    <w:abstractNumId w:val="36"/>
  </w:num>
  <w:num w:numId="27">
    <w:abstractNumId w:val="2"/>
  </w:num>
  <w:num w:numId="28">
    <w:abstractNumId w:val="9"/>
  </w:num>
  <w:num w:numId="29">
    <w:abstractNumId w:val="6"/>
  </w:num>
  <w:num w:numId="30">
    <w:abstractNumId w:val="35"/>
  </w:num>
  <w:num w:numId="31">
    <w:abstractNumId w:val="3"/>
  </w:num>
  <w:num w:numId="32">
    <w:abstractNumId w:val="32"/>
  </w:num>
  <w:num w:numId="33">
    <w:abstractNumId w:val="24"/>
  </w:num>
  <w:num w:numId="34">
    <w:abstractNumId w:val="8"/>
  </w:num>
  <w:num w:numId="35">
    <w:abstractNumId w:val="13"/>
  </w:num>
  <w:num w:numId="36">
    <w:abstractNumId w:val="19"/>
  </w:num>
  <w:num w:numId="37">
    <w:abstractNumId w:val="4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62BA"/>
    <w:rsid w:val="00022D4C"/>
    <w:rsid w:val="00035469"/>
    <w:rsid w:val="00036E88"/>
    <w:rsid w:val="00042725"/>
    <w:rsid w:val="00073B43"/>
    <w:rsid w:val="00074AF9"/>
    <w:rsid w:val="000938E3"/>
    <w:rsid w:val="000E63BF"/>
    <w:rsid w:val="00114ABB"/>
    <w:rsid w:val="001159CE"/>
    <w:rsid w:val="0012175A"/>
    <w:rsid w:val="00152B8F"/>
    <w:rsid w:val="001929F9"/>
    <w:rsid w:val="00232F41"/>
    <w:rsid w:val="00255A8D"/>
    <w:rsid w:val="00256871"/>
    <w:rsid w:val="003055E4"/>
    <w:rsid w:val="00307760"/>
    <w:rsid w:val="00322719"/>
    <w:rsid w:val="00366784"/>
    <w:rsid w:val="003C463D"/>
    <w:rsid w:val="003F06E4"/>
    <w:rsid w:val="00413E4D"/>
    <w:rsid w:val="00425F62"/>
    <w:rsid w:val="004841DE"/>
    <w:rsid w:val="00497B90"/>
    <w:rsid w:val="005063CB"/>
    <w:rsid w:val="00510993"/>
    <w:rsid w:val="0052233A"/>
    <w:rsid w:val="00620A04"/>
    <w:rsid w:val="00634265"/>
    <w:rsid w:val="006A79A5"/>
    <w:rsid w:val="006D0607"/>
    <w:rsid w:val="007162BA"/>
    <w:rsid w:val="00743DB7"/>
    <w:rsid w:val="0075012D"/>
    <w:rsid w:val="00775BB5"/>
    <w:rsid w:val="00780144"/>
    <w:rsid w:val="008807C7"/>
    <w:rsid w:val="0088329F"/>
    <w:rsid w:val="008A054B"/>
    <w:rsid w:val="008C54EF"/>
    <w:rsid w:val="008F6E29"/>
    <w:rsid w:val="00917ED4"/>
    <w:rsid w:val="00954B3C"/>
    <w:rsid w:val="00976DEE"/>
    <w:rsid w:val="00983C97"/>
    <w:rsid w:val="009D30F1"/>
    <w:rsid w:val="009E4FF0"/>
    <w:rsid w:val="00A451B8"/>
    <w:rsid w:val="00AF0B89"/>
    <w:rsid w:val="00B05B41"/>
    <w:rsid w:val="00B15691"/>
    <w:rsid w:val="00B735FB"/>
    <w:rsid w:val="00BC1CD5"/>
    <w:rsid w:val="00BF732C"/>
    <w:rsid w:val="00C53AFA"/>
    <w:rsid w:val="00CA7815"/>
    <w:rsid w:val="00D16C4C"/>
    <w:rsid w:val="00D369B1"/>
    <w:rsid w:val="00D56F98"/>
    <w:rsid w:val="00D87114"/>
    <w:rsid w:val="00E01036"/>
    <w:rsid w:val="00E10344"/>
    <w:rsid w:val="00E1094E"/>
    <w:rsid w:val="00E36307"/>
    <w:rsid w:val="00E52303"/>
    <w:rsid w:val="00ED1752"/>
    <w:rsid w:val="00ED341F"/>
    <w:rsid w:val="00EE2438"/>
    <w:rsid w:val="00EE58DB"/>
    <w:rsid w:val="00F44100"/>
    <w:rsid w:val="00FC54BB"/>
    <w:rsid w:val="00FD52B5"/>
    <w:rsid w:val="00FF2475"/>
    <w:rsid w:val="00FF4111"/>
    <w:rsid w:val="00FF77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A28F9016-7551-434D-AE2B-DC57D69332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widowControl w:val="0"/>
      <w:autoSpaceDE w:val="0"/>
      <w:autoSpaceDN w:val="0"/>
      <w:adjustRightInd w:val="0"/>
      <w:spacing w:line="360" w:lineRule="auto"/>
    </w:pPr>
    <w:rPr>
      <w:snapToGrid w:val="0"/>
      <w:sz w:val="21"/>
      <w:szCs w:val="21"/>
    </w:rPr>
  </w:style>
  <w:style w:type="paragraph" w:styleId="1">
    <w:name w:val="heading 1"/>
    <w:next w:val="2"/>
    <w:qFormat/>
    <w:pPr>
      <w:keepNext/>
      <w:numPr>
        <w:numId w:val="2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next w:val="a1"/>
    <w:qFormat/>
    <w:pPr>
      <w:keepNext/>
      <w:numPr>
        <w:ilvl w:val="1"/>
        <w:numId w:val="2"/>
      </w:numPr>
      <w:spacing w:before="240" w:after="240"/>
      <w:jc w:val="both"/>
      <w:outlineLvl w:val="1"/>
    </w:pPr>
    <w:rPr>
      <w:rFonts w:ascii="Arial" w:eastAsia="黑体" w:hAnsi="Arial"/>
      <w:sz w:val="24"/>
      <w:szCs w:val="24"/>
    </w:rPr>
  </w:style>
  <w:style w:type="paragraph" w:styleId="3">
    <w:name w:val="heading 3"/>
    <w:basedOn w:val="a1"/>
    <w:next w:val="a1"/>
    <w:qFormat/>
    <w:pPr>
      <w:keepNext/>
      <w:keepLines/>
      <w:numPr>
        <w:ilvl w:val="2"/>
        <w:numId w:val="2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表格题注"/>
    <w:next w:val="a1"/>
    <w:pPr>
      <w:keepLines/>
      <w:numPr>
        <w:ilvl w:val="8"/>
        <w:numId w:val="1"/>
      </w:numPr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5">
    <w:name w:val="表格文本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a6">
    <w:name w:val="表头文本"/>
    <w:pPr>
      <w:jc w:val="center"/>
    </w:pPr>
    <w:rPr>
      <w:rFonts w:ascii="Arial" w:hAnsi="Arial"/>
      <w:b/>
      <w:sz w:val="21"/>
      <w:szCs w:val="21"/>
    </w:rPr>
  </w:style>
  <w:style w:type="table" w:customStyle="1" w:styleId="a7">
    <w:name w:val="表样式"/>
    <w:basedOn w:val="a3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1"/>
    <w:pPr>
      <w:numPr>
        <w:ilvl w:val="7"/>
        <w:numId w:val="1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8">
    <w:name w:val="图样式"/>
    <w:basedOn w:val="a1"/>
    <w:pPr>
      <w:keepNext/>
      <w:widowControl/>
      <w:spacing w:before="80" w:after="80"/>
      <w:jc w:val="center"/>
    </w:pPr>
  </w:style>
  <w:style w:type="paragraph" w:customStyle="1" w:styleId="a9">
    <w:name w:val="文档标题"/>
    <w:basedOn w:val="a1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styleId="aa">
    <w:name w:val="footer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b">
    <w:name w:val="header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customStyle="1" w:styleId="ac">
    <w:name w:val="正文（首行不缩进）"/>
    <w:basedOn w:val="a1"/>
  </w:style>
  <w:style w:type="paragraph" w:customStyle="1" w:styleId="ad">
    <w:name w:val="注示头"/>
    <w:basedOn w:val="a1"/>
    <w:pPr>
      <w:pBdr>
        <w:top w:val="single" w:sz="4" w:space="1" w:color="000000"/>
      </w:pBdr>
      <w:jc w:val="both"/>
    </w:pPr>
    <w:rPr>
      <w:rFonts w:ascii="Arial" w:eastAsia="黑体" w:hAnsi="Arial"/>
      <w:sz w:val="18"/>
    </w:rPr>
  </w:style>
  <w:style w:type="paragraph" w:customStyle="1" w:styleId="ae">
    <w:name w:val="注示文本"/>
    <w:basedOn w:val="a1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 w:val="18"/>
      <w:szCs w:val="18"/>
    </w:rPr>
  </w:style>
  <w:style w:type="paragraph" w:customStyle="1" w:styleId="af">
    <w:name w:val="编写建议"/>
    <w:basedOn w:val="a1"/>
    <w:pPr>
      <w:ind w:firstLine="420"/>
    </w:pPr>
    <w:rPr>
      <w:rFonts w:ascii="Arial" w:hAnsi="Arial" w:cs="Arial"/>
      <w:i/>
      <w:color w:val="0000FF"/>
    </w:rPr>
  </w:style>
  <w:style w:type="table" w:styleId="af0">
    <w:name w:val="Table Grid"/>
    <w:basedOn w:val="a3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样式一"/>
    <w:basedOn w:val="a2"/>
    <w:rPr>
      <w:rFonts w:ascii="宋体" w:hAnsi="宋体"/>
      <w:b/>
      <w:bCs/>
      <w:color w:val="000000"/>
      <w:sz w:val="36"/>
    </w:rPr>
  </w:style>
  <w:style w:type="character" w:customStyle="1" w:styleId="af2">
    <w:name w:val="样式二"/>
    <w:basedOn w:val="af1"/>
    <w:rPr>
      <w:rFonts w:ascii="宋体" w:hAnsi="宋体"/>
      <w:b/>
      <w:bCs/>
      <w:color w:val="000000"/>
      <w:sz w:val="36"/>
    </w:rPr>
  </w:style>
  <w:style w:type="paragraph" w:styleId="af3">
    <w:name w:val="Balloon Text"/>
    <w:basedOn w:val="a1"/>
    <w:link w:val="Char"/>
    <w:pPr>
      <w:spacing w:line="240" w:lineRule="auto"/>
    </w:pPr>
    <w:rPr>
      <w:sz w:val="18"/>
      <w:szCs w:val="18"/>
    </w:rPr>
  </w:style>
  <w:style w:type="character" w:customStyle="1" w:styleId="Char">
    <w:name w:val="批注框文本 Char"/>
    <w:basedOn w:val="a2"/>
    <w:link w:val="af3"/>
    <w:rPr>
      <w:snapToGrid w:val="0"/>
      <w:sz w:val="18"/>
      <w:szCs w:val="18"/>
    </w:rPr>
  </w:style>
  <w:style w:type="paragraph" w:styleId="af4">
    <w:name w:val="List Paragraph"/>
    <w:basedOn w:val="a1"/>
    <w:uiPriority w:val="34"/>
    <w:qFormat/>
    <w:rsid w:val="0075012D"/>
    <w:pPr>
      <w:ind w:firstLineChars="200" w:firstLine="420"/>
    </w:pPr>
  </w:style>
  <w:style w:type="paragraph" w:styleId="af5">
    <w:name w:val="Normal (Web)"/>
    <w:basedOn w:val="a1"/>
    <w:uiPriority w:val="99"/>
    <w:semiHidden/>
    <w:unhideWhenUsed/>
    <w:rsid w:val="00042725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character" w:styleId="af6">
    <w:name w:val="Hyperlink"/>
    <w:basedOn w:val="a2"/>
    <w:uiPriority w:val="99"/>
    <w:unhideWhenUsed/>
    <w:rsid w:val="00D369B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721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8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68156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0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6471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76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1930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19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6453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740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5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74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37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85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396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5662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06024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8542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5393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663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54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8197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3359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19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74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4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2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49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666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13611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6409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26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84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37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743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8976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485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7860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56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10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59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3469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0164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0500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3295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395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022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95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177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50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87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3114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0584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15146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33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7115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diagramQuickStyle" Target="diagrams/quickStyle1.xm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diagramLayout" Target="diagrams/layout1.xml"/><Relationship Id="rId17" Type="http://schemas.openxmlformats.org/officeDocument/2006/relationships/image" Target="media/image5.jp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Data" Target="diagrams/data1.xml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diagramDrawing" Target="diagrams/drawing1.xm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diagramColors" Target="diagrams/colors1.xm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wx690449\Desktop\OFFICE\Templet\office\office\Office%20&#27169;&#26495;&#65288;&#20013;&#25991;&#65289;\DOC\Word%20&#27169;&#26495;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2_5">
  <dgm:title val=""/>
  <dgm:desc val=""/>
  <dgm:catLst>
    <dgm:cat type="accent2" pri="11500"/>
  </dgm:catLst>
  <dgm:styleLbl name="node0">
    <dgm:fillClrLst meth="cycle">
      <a:schemeClr val="accent2">
        <a:alpha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2">
        <a:alpha val="90000"/>
      </a:schemeClr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2">
        <a:alpha val="90000"/>
      </a:schemeClr>
      <a:schemeClr val="accent2">
        <a:alpha val="5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/>
    <dgm:txEffectClrLst/>
  </dgm:styleLbl>
  <dgm:styleLbl name="lnNode1">
    <dgm:fillClrLst>
      <a:schemeClr val="accent2">
        <a:shade val="90000"/>
      </a:schemeClr>
      <a:schemeClr val="accent2">
        <a:alpha val="50000"/>
        <a:tint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2">
        <a:shade val="80000"/>
        <a:alpha val="50000"/>
      </a:schemeClr>
      <a:schemeClr val="accent2">
        <a:alpha val="2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>
        <a:alpha val="3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2">
        <a:tint val="50000"/>
        <a:alpha val="90000"/>
      </a:schemeClr>
      <a:schemeClr val="accent2">
        <a:tint val="20000"/>
        <a:alpha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2">
        <a:tint val="50000"/>
      </a:schemeClr>
      <a:schemeClr val="accent2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f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bgSibTrans2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/>
    <dgm:txEffectClrLst/>
  </dgm:styleLbl>
  <dgm:styleLbl name="sibTrans1D1">
    <dgm:fillClrLst>
      <a:schemeClr val="accent2">
        <a:shade val="90000"/>
      </a:schemeClr>
      <a:schemeClr val="accent2">
        <a:tint val="50000"/>
      </a:schemeClr>
    </dgm:fillClrLst>
    <dgm:linClrLst>
      <a:schemeClr val="accent2">
        <a:shade val="90000"/>
      </a:schemeClr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2"/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2">
        <a:alpha val="90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>
        <a:alpha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2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/>
    <dgm:txEffectClrLst/>
  </dgm:styleLbl>
  <dgm:styleLbl name="parChTrans2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parChTrans1D1">
    <dgm:fillClrLst meth="repeat">
      <a:schemeClr val="accent2">
        <a:shade val="8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2">
        <a:tint val="5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2">
        <a:alpha val="90000"/>
      </a:schemeClr>
      <a:schemeClr val="accent2">
        <a:alpha val="5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2">
        <a:alpha val="90000"/>
        <a:tint val="40000"/>
      </a:schemeClr>
      <a:schemeClr val="accent2">
        <a:alpha val="5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2">
        <a:alpha val="90000"/>
        <a:tint val="40000"/>
      </a:schemeClr>
    </dgm:fillClrLst>
    <dgm:linClrLst meth="repeat">
      <a:schemeClr val="accent2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2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2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2">
        <a:tint val="90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2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2">
        <a:tint val="5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2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2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2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2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281BA30-2E37-4D38-BB16-D8E4CF435F31}" type="doc">
      <dgm:prSet loTypeId="urn:microsoft.com/office/officeart/2005/8/layout/venn3" loCatId="relationship" qsTypeId="urn:microsoft.com/office/officeart/2005/8/quickstyle/simple1" qsCatId="simple" csTypeId="urn:microsoft.com/office/officeart/2005/8/colors/accent2_5" csCatId="accent2" phldr="1"/>
      <dgm:spPr/>
      <dgm:t>
        <a:bodyPr/>
        <a:lstStyle/>
        <a:p>
          <a:endParaRPr lang="zh-CN" altLang="en-US"/>
        </a:p>
      </dgm:t>
    </dgm:pt>
    <dgm:pt modelId="{9B605A92-3FE3-4E8F-9BCD-1D6013E4A6F3}">
      <dgm:prSet phldrT="[文本]"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入职新员工培训</a:t>
          </a:r>
        </a:p>
      </dgm:t>
    </dgm:pt>
    <dgm:pt modelId="{07309DB7-812E-4F46-9950-1104B04C98F1}" type="parTrans" cxnId="{0F1D689E-8012-4BFA-8F8E-2A5187E8A942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062CCBF-7479-47A2-98D2-EBE03AFEA3C6}" type="sibTrans" cxnId="{0F1D689E-8012-4BFA-8F8E-2A5187E8A942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1B7C7024-2E50-4C35-9A5D-C2CBE1F5D993}">
      <dgm:prSet phldrT="[文本]"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在岗培训</a:t>
          </a:r>
        </a:p>
      </dgm:t>
    </dgm:pt>
    <dgm:pt modelId="{CC419B9E-4780-441F-B5ED-102DB5043A74}" type="parTrans" cxnId="{9ED30908-4620-4313-9B19-497CB5700916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FA398202-0ADF-406A-8758-4EAF4673B6AB}" type="sibTrans" cxnId="{9ED30908-4620-4313-9B19-497CB5700916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9125843E-2A22-4E6C-9610-2DB484BE6391}">
      <dgm:prSet phldrT="[文本]"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业务</a:t>
          </a:r>
          <a:r>
            <a:rPr lang="en-US" altLang="zh-CN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mentor</a:t>
          </a:r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辅导</a:t>
          </a:r>
        </a:p>
      </dgm:t>
    </dgm:pt>
    <dgm:pt modelId="{FDA5DC8B-FB3C-4168-94F1-C4EB36FE1FB1}" type="parTrans" cxnId="{25FFED79-2F22-4786-98F3-58D2F0570324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642635F6-1EBB-43AF-B10C-AA7BAC06937F}" type="sibTrans" cxnId="{25FFED79-2F22-4786-98F3-58D2F0570324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3180ED9-6954-487A-A7E8-82E1153C1609}">
      <dgm:prSet phldrT="[文本]"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区域范围或全国统一培训</a:t>
          </a:r>
        </a:p>
      </dgm:t>
    </dgm:pt>
    <dgm:pt modelId="{A4AAE3AE-CED5-452E-8476-BDDACBFEB219}" type="parTrans" cxnId="{B4224163-2534-4DC4-942F-A3600BF22319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A2B1583F-FF23-4F4C-8F51-1957F909296C}" type="sibTrans" cxnId="{B4224163-2534-4DC4-942F-A3600BF22319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2F0E3BFC-0D81-41FE-B4CD-CF4FE40575B7}">
      <dgm:prSet custT="1"/>
      <dgm:spPr/>
      <dgm:t>
        <a:bodyPr/>
        <a:lstStyle/>
        <a:p>
          <a:pPr algn="ctr"/>
          <a:r>
            <a:rPr lang="zh-CN" altLang="en-US" sz="900" b="1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晋升辅导</a:t>
          </a:r>
        </a:p>
      </dgm:t>
    </dgm:pt>
    <dgm:pt modelId="{08C59F36-2FD2-446C-8906-04988ED59C58}" type="parTrans" cxnId="{CCAD2BBF-E49A-4F06-84AC-F58F3FCC9C48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0B5C646E-B052-4AD0-AAD1-06D9269C1454}" type="sibTrans" cxnId="{CCAD2BBF-E49A-4F06-84AC-F58F3FCC9C48}">
      <dgm:prSet/>
      <dgm:spPr/>
      <dgm:t>
        <a:bodyPr/>
        <a:lstStyle/>
        <a:p>
          <a:pPr algn="ctr"/>
          <a:endParaRPr lang="zh-CN" altLang="en-US" sz="3200" b="1">
            <a:solidFill>
              <a:schemeClr val="bg2">
                <a:lumMod val="10000"/>
              </a:schemeClr>
            </a:solidFill>
            <a:latin typeface="微软雅黑" panose="020B0503020204020204" pitchFamily="34" charset="-122"/>
            <a:ea typeface="微软雅黑" panose="020B0503020204020204" pitchFamily="34" charset="-122"/>
          </a:endParaRPr>
        </a:p>
      </dgm:t>
    </dgm:pt>
    <dgm:pt modelId="{7F807557-8AC9-456C-9DBF-E456981E4474}" type="pres">
      <dgm:prSet presAssocID="{2281BA30-2E37-4D38-BB16-D8E4CF435F31}" presName="Name0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zh-CN" altLang="en-US"/>
        </a:p>
      </dgm:t>
    </dgm:pt>
    <dgm:pt modelId="{54F31AD3-9349-4DFE-9B16-FA7ADA143F6D}" type="pres">
      <dgm:prSet presAssocID="{9B605A92-3FE3-4E8F-9BCD-1D6013E4A6F3}" presName="Name5" presStyleLbl="vennNode1" presStyleIdx="0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56E18A2D-EA4D-4F55-8AFB-88A86254F3F0}" type="pres">
      <dgm:prSet presAssocID="{2062CCBF-7479-47A2-98D2-EBE03AFEA3C6}" presName="space" presStyleCnt="0"/>
      <dgm:spPr/>
    </dgm:pt>
    <dgm:pt modelId="{A6880089-72D9-45E5-89C4-D58BC963F048}" type="pres">
      <dgm:prSet presAssocID="{1B7C7024-2E50-4C35-9A5D-C2CBE1F5D993}" presName="Name5" presStyleLbl="vennNode1" presStyleIdx="1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4E4C0757-A703-47A8-A31D-24CC50F596E0}" type="pres">
      <dgm:prSet presAssocID="{FA398202-0ADF-406A-8758-4EAF4673B6AB}" presName="space" presStyleCnt="0"/>
      <dgm:spPr/>
    </dgm:pt>
    <dgm:pt modelId="{B637AF9D-1E7A-4841-881A-4D95C60F2288}" type="pres">
      <dgm:prSet presAssocID="{9125843E-2A22-4E6C-9610-2DB484BE6391}" presName="Name5" presStyleLbl="vennNode1" presStyleIdx="2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3970D4E4-BA35-4133-918B-319C9E53A16C}" type="pres">
      <dgm:prSet presAssocID="{642635F6-1EBB-43AF-B10C-AA7BAC06937F}" presName="space" presStyleCnt="0"/>
      <dgm:spPr/>
    </dgm:pt>
    <dgm:pt modelId="{F40C0F28-B0A4-431C-A13B-397EFC23B81F}" type="pres">
      <dgm:prSet presAssocID="{23180ED9-6954-487A-A7E8-82E1153C1609}" presName="Name5" presStyleLbl="vennNode1" presStyleIdx="3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  <dgm:pt modelId="{722E6BA3-0127-4887-A89F-7E14B4E39A50}" type="pres">
      <dgm:prSet presAssocID="{A2B1583F-FF23-4F4C-8F51-1957F909296C}" presName="space" presStyleCnt="0"/>
      <dgm:spPr/>
    </dgm:pt>
    <dgm:pt modelId="{D4303C46-BF20-46B0-A895-E9FA158A3B06}" type="pres">
      <dgm:prSet presAssocID="{2F0E3BFC-0D81-41FE-B4CD-CF4FE40575B7}" presName="Name5" presStyleLbl="vennNode1" presStyleIdx="4" presStyleCnt="5">
        <dgm:presLayoutVars>
          <dgm:bulletEnabled val="1"/>
        </dgm:presLayoutVars>
      </dgm:prSet>
      <dgm:spPr/>
      <dgm:t>
        <a:bodyPr/>
        <a:lstStyle/>
        <a:p>
          <a:endParaRPr lang="zh-CN" altLang="en-US"/>
        </a:p>
      </dgm:t>
    </dgm:pt>
  </dgm:ptLst>
  <dgm:cxnLst>
    <dgm:cxn modelId="{CCAD2BBF-E49A-4F06-84AC-F58F3FCC9C48}" srcId="{2281BA30-2E37-4D38-BB16-D8E4CF435F31}" destId="{2F0E3BFC-0D81-41FE-B4CD-CF4FE40575B7}" srcOrd="4" destOrd="0" parTransId="{08C59F36-2FD2-446C-8906-04988ED59C58}" sibTransId="{0B5C646E-B052-4AD0-AAD1-06D9269C1454}"/>
    <dgm:cxn modelId="{4EAEB50D-1E00-488C-8469-EF84AD079858}" type="presOf" srcId="{9125843E-2A22-4E6C-9610-2DB484BE6391}" destId="{B637AF9D-1E7A-4841-881A-4D95C60F2288}" srcOrd="0" destOrd="0" presId="urn:microsoft.com/office/officeart/2005/8/layout/venn3"/>
    <dgm:cxn modelId="{9699006C-E517-4AF6-97D4-2ED4CE152F2C}" type="presOf" srcId="{1B7C7024-2E50-4C35-9A5D-C2CBE1F5D993}" destId="{A6880089-72D9-45E5-89C4-D58BC963F048}" srcOrd="0" destOrd="0" presId="urn:microsoft.com/office/officeart/2005/8/layout/venn3"/>
    <dgm:cxn modelId="{F749FC07-B530-44C5-9D1C-EE598D28FABA}" type="presOf" srcId="{2F0E3BFC-0D81-41FE-B4CD-CF4FE40575B7}" destId="{D4303C46-BF20-46B0-A895-E9FA158A3B06}" srcOrd="0" destOrd="0" presId="urn:microsoft.com/office/officeart/2005/8/layout/venn3"/>
    <dgm:cxn modelId="{8D054A2A-93E6-4D08-A6D8-9FB480F720B6}" type="presOf" srcId="{9B605A92-3FE3-4E8F-9BCD-1D6013E4A6F3}" destId="{54F31AD3-9349-4DFE-9B16-FA7ADA143F6D}" srcOrd="0" destOrd="0" presId="urn:microsoft.com/office/officeart/2005/8/layout/venn3"/>
    <dgm:cxn modelId="{7B18861A-1DE8-4A3D-8D9E-2965C590F419}" type="presOf" srcId="{23180ED9-6954-487A-A7E8-82E1153C1609}" destId="{F40C0F28-B0A4-431C-A13B-397EFC23B81F}" srcOrd="0" destOrd="0" presId="urn:microsoft.com/office/officeart/2005/8/layout/venn3"/>
    <dgm:cxn modelId="{A7AD54DF-ED8F-4385-8866-20C3AE5AFEA9}" type="presOf" srcId="{2281BA30-2E37-4D38-BB16-D8E4CF435F31}" destId="{7F807557-8AC9-456C-9DBF-E456981E4474}" srcOrd="0" destOrd="0" presId="urn:microsoft.com/office/officeart/2005/8/layout/venn3"/>
    <dgm:cxn modelId="{9ED30908-4620-4313-9B19-497CB5700916}" srcId="{2281BA30-2E37-4D38-BB16-D8E4CF435F31}" destId="{1B7C7024-2E50-4C35-9A5D-C2CBE1F5D993}" srcOrd="1" destOrd="0" parTransId="{CC419B9E-4780-441F-B5ED-102DB5043A74}" sibTransId="{FA398202-0ADF-406A-8758-4EAF4673B6AB}"/>
    <dgm:cxn modelId="{B4224163-2534-4DC4-942F-A3600BF22319}" srcId="{2281BA30-2E37-4D38-BB16-D8E4CF435F31}" destId="{23180ED9-6954-487A-A7E8-82E1153C1609}" srcOrd="3" destOrd="0" parTransId="{A4AAE3AE-CED5-452E-8476-BDDACBFEB219}" sibTransId="{A2B1583F-FF23-4F4C-8F51-1957F909296C}"/>
    <dgm:cxn modelId="{25FFED79-2F22-4786-98F3-58D2F0570324}" srcId="{2281BA30-2E37-4D38-BB16-D8E4CF435F31}" destId="{9125843E-2A22-4E6C-9610-2DB484BE6391}" srcOrd="2" destOrd="0" parTransId="{FDA5DC8B-FB3C-4168-94F1-C4EB36FE1FB1}" sibTransId="{642635F6-1EBB-43AF-B10C-AA7BAC06937F}"/>
    <dgm:cxn modelId="{0F1D689E-8012-4BFA-8F8E-2A5187E8A942}" srcId="{2281BA30-2E37-4D38-BB16-D8E4CF435F31}" destId="{9B605A92-3FE3-4E8F-9BCD-1D6013E4A6F3}" srcOrd="0" destOrd="0" parTransId="{07309DB7-812E-4F46-9950-1104B04C98F1}" sibTransId="{2062CCBF-7479-47A2-98D2-EBE03AFEA3C6}"/>
    <dgm:cxn modelId="{75BB0430-5A31-424C-AA79-4B16B75966BE}" type="presParOf" srcId="{7F807557-8AC9-456C-9DBF-E456981E4474}" destId="{54F31AD3-9349-4DFE-9B16-FA7ADA143F6D}" srcOrd="0" destOrd="0" presId="urn:microsoft.com/office/officeart/2005/8/layout/venn3"/>
    <dgm:cxn modelId="{1C9DAF92-F290-4759-BD34-4F2D4DD2A3E8}" type="presParOf" srcId="{7F807557-8AC9-456C-9DBF-E456981E4474}" destId="{56E18A2D-EA4D-4F55-8AFB-88A86254F3F0}" srcOrd="1" destOrd="0" presId="urn:microsoft.com/office/officeart/2005/8/layout/venn3"/>
    <dgm:cxn modelId="{480B70C3-096B-451F-86D9-8B5D605CEA16}" type="presParOf" srcId="{7F807557-8AC9-456C-9DBF-E456981E4474}" destId="{A6880089-72D9-45E5-89C4-D58BC963F048}" srcOrd="2" destOrd="0" presId="urn:microsoft.com/office/officeart/2005/8/layout/venn3"/>
    <dgm:cxn modelId="{780E1A3F-0ABE-4387-A5F3-CF79151D9D95}" type="presParOf" srcId="{7F807557-8AC9-456C-9DBF-E456981E4474}" destId="{4E4C0757-A703-47A8-A31D-24CC50F596E0}" srcOrd="3" destOrd="0" presId="urn:microsoft.com/office/officeart/2005/8/layout/venn3"/>
    <dgm:cxn modelId="{A48887F6-B873-44D1-A9AF-698FF64FC9C5}" type="presParOf" srcId="{7F807557-8AC9-456C-9DBF-E456981E4474}" destId="{B637AF9D-1E7A-4841-881A-4D95C60F2288}" srcOrd="4" destOrd="0" presId="urn:microsoft.com/office/officeart/2005/8/layout/venn3"/>
    <dgm:cxn modelId="{88C2CED3-5CD5-49B3-A85E-D85C616BFE2B}" type="presParOf" srcId="{7F807557-8AC9-456C-9DBF-E456981E4474}" destId="{3970D4E4-BA35-4133-918B-319C9E53A16C}" srcOrd="5" destOrd="0" presId="urn:microsoft.com/office/officeart/2005/8/layout/venn3"/>
    <dgm:cxn modelId="{228CB886-A45D-4420-9B70-06F0117EC43A}" type="presParOf" srcId="{7F807557-8AC9-456C-9DBF-E456981E4474}" destId="{F40C0F28-B0A4-431C-A13B-397EFC23B81F}" srcOrd="6" destOrd="0" presId="urn:microsoft.com/office/officeart/2005/8/layout/venn3"/>
    <dgm:cxn modelId="{26E61290-4111-47E3-9BC6-DA98460D0F36}" type="presParOf" srcId="{7F807557-8AC9-456C-9DBF-E456981E4474}" destId="{722E6BA3-0127-4887-A89F-7E14B4E39A50}" srcOrd="7" destOrd="0" presId="urn:microsoft.com/office/officeart/2005/8/layout/venn3"/>
    <dgm:cxn modelId="{5F371577-2A31-4AD3-ADCA-2139102F91FE}" type="presParOf" srcId="{7F807557-8AC9-456C-9DBF-E456981E4474}" destId="{D4303C46-BF20-46B0-A895-E9FA158A3B06}" srcOrd="8" destOrd="0" presId="urn:microsoft.com/office/officeart/2005/8/layout/venn3"/>
  </dgm:cxnLst>
  <dgm:bg/>
  <dgm:whole/>
  <dgm:extLst>
    <a:ext uri="http://schemas.microsoft.com/office/drawing/2008/diagram">
      <dsp:dataModelExt xmlns:dsp="http://schemas.microsoft.com/office/drawing/2008/diagram" relId="rId15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54F31AD3-9349-4DFE-9B16-FA7ADA143F6D}">
      <dsp:nvSpPr>
        <dsp:cNvPr id="0" name=""/>
        <dsp:cNvSpPr/>
      </dsp:nvSpPr>
      <dsp:spPr>
        <a:xfrm>
          <a:off x="984680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入职新员工培训</a:t>
          </a:r>
        </a:p>
      </dsp:txBody>
      <dsp:txXfrm>
        <a:off x="1101910" y="117665"/>
        <a:ext cx="566039" cy="566039"/>
      </dsp:txXfrm>
    </dsp:sp>
    <dsp:sp modelId="{A6880089-72D9-45E5-89C4-D58BC963F048}">
      <dsp:nvSpPr>
        <dsp:cNvPr id="0" name=""/>
        <dsp:cNvSpPr/>
      </dsp:nvSpPr>
      <dsp:spPr>
        <a:xfrm>
          <a:off x="1625080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9"/>
            <a:satOff val="1132"/>
            <a:lumOff val="1293"/>
            <a:alphaOff val="-75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在岗培训</a:t>
          </a:r>
        </a:p>
      </dsp:txBody>
      <dsp:txXfrm>
        <a:off x="1742310" y="117665"/>
        <a:ext cx="566039" cy="566039"/>
      </dsp:txXfrm>
    </dsp:sp>
    <dsp:sp modelId="{B637AF9D-1E7A-4841-881A-4D95C60F2288}">
      <dsp:nvSpPr>
        <dsp:cNvPr id="0" name=""/>
        <dsp:cNvSpPr/>
      </dsp:nvSpPr>
      <dsp:spPr>
        <a:xfrm>
          <a:off x="2265480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19"/>
            <a:satOff val="2264"/>
            <a:lumOff val="2586"/>
            <a:alphaOff val="-15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业务</a:t>
          </a:r>
          <a:r>
            <a:rPr lang="en-US" altLang="zh-CN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mentor</a:t>
          </a: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辅导</a:t>
          </a:r>
        </a:p>
      </dsp:txBody>
      <dsp:txXfrm>
        <a:off x="2382710" y="117665"/>
        <a:ext cx="566039" cy="566039"/>
      </dsp:txXfrm>
    </dsp:sp>
    <dsp:sp modelId="{F40C0F28-B0A4-431C-A13B-397EFC23B81F}">
      <dsp:nvSpPr>
        <dsp:cNvPr id="0" name=""/>
        <dsp:cNvSpPr/>
      </dsp:nvSpPr>
      <dsp:spPr>
        <a:xfrm>
          <a:off x="2905879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28"/>
            <a:satOff val="3397"/>
            <a:lumOff val="3878"/>
            <a:alphaOff val="-225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区域范围或全国统一培训</a:t>
          </a:r>
        </a:p>
      </dsp:txBody>
      <dsp:txXfrm>
        <a:off x="3023109" y="117665"/>
        <a:ext cx="566039" cy="566039"/>
      </dsp:txXfrm>
    </dsp:sp>
    <dsp:sp modelId="{D4303C46-BF20-46B0-A895-E9FA158A3B06}">
      <dsp:nvSpPr>
        <dsp:cNvPr id="0" name=""/>
        <dsp:cNvSpPr/>
      </dsp:nvSpPr>
      <dsp:spPr>
        <a:xfrm>
          <a:off x="3546279" y="435"/>
          <a:ext cx="800499" cy="800499"/>
        </a:xfrm>
        <a:prstGeom prst="ellipse">
          <a:avLst/>
        </a:prstGeom>
        <a:solidFill>
          <a:schemeClr val="accent2">
            <a:shade val="80000"/>
            <a:alpha val="50000"/>
            <a:hueOff val="-37"/>
            <a:satOff val="4529"/>
            <a:lumOff val="5171"/>
            <a:alphaOff val="-30000"/>
          </a:schemeClr>
        </a:solidFill>
        <a:ln w="254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tx1"/>
        </a:fontRef>
      </dsp:style>
      <dsp:txBody>
        <a:bodyPr spcFirstLastPara="0" vert="horz" wrap="square" lIns="44054" tIns="11430" rIns="44054" bIns="11430" numCol="1" spcCol="1270" anchor="ctr" anchorCtr="0">
          <a:noAutofit/>
        </a:bodyPr>
        <a:lstStyle/>
        <a:p>
          <a:pPr lvl="0" algn="ctr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zh-CN" altLang="en-US" sz="900" b="1" kern="1200">
              <a:solidFill>
                <a:schemeClr val="bg2">
                  <a:lumMod val="10000"/>
                </a:schemeClr>
              </a:solidFill>
              <a:latin typeface="微软雅黑" panose="020B0503020204020204" pitchFamily="34" charset="-122"/>
              <a:ea typeface="微软雅黑" panose="020B0503020204020204" pitchFamily="34" charset="-122"/>
            </a:rPr>
            <a:t>晋升辅导</a:t>
          </a:r>
        </a:p>
      </dsp:txBody>
      <dsp:txXfrm>
        <a:off x="3663509" y="117665"/>
        <a:ext cx="566039" cy="566039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enn3">
  <dgm:title val=""/>
  <dgm:desc val=""/>
  <dgm:catLst>
    <dgm:cat type="relationship" pri="29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choose name="Name1">
      <dgm:if name="Name2" func="var" arg="dir" op="equ" val="norm">
        <dgm:alg type="lin">
          <dgm:param type="fallback" val="2D"/>
        </dgm:alg>
      </dgm:if>
      <dgm:else name="Name3">
        <dgm:alg type="lin">
          <dgm:param type="fallback" val="2D"/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h" for="ch" ptType="node" refType="w" refFor="ch" refPtType="node"/>
      <dgm:constr type="w" for="ch" forName="space" refType="w" refFor="ch" refPtType="node" fact="-0.2"/>
      <dgm:constr type="primFontSz" for="ch" ptType="node" op="equ" val="65"/>
    </dgm:constrLst>
    <dgm:ruleLst/>
    <dgm:forEach name="Name4" axis="ch" ptType="node">
      <dgm:layoutNode name="Name5" styleLbl="vennNode1">
        <dgm:varLst>
          <dgm:bulletEnabled val="1"/>
        </dgm:varLst>
        <dgm:alg type="tx">
          <dgm:param type="txAnchorVertCh" val="mid"/>
          <dgm:param type="txAnchorHorzCh" val="ctr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tMarg" refType="primFontSz" fact="0.1"/>
          <dgm:constr type="bMarg" refType="primFontSz" fact="0.1"/>
          <dgm:constr type="lMarg" refType="w" fact="0.156"/>
          <dgm:constr type="rMarg" refType="w" fact="0.156"/>
        </dgm:constrLst>
        <dgm:ruleLst>
          <dgm:rule type="primFontSz" val="5" fact="NaN" max="NaN"/>
        </dgm:ruleLst>
      </dgm:layoutNode>
      <dgm:forEach name="Name6" axis="followSib" ptType="sibTrans" cnt="1">
        <dgm:layoutNode name="space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DB9779-43A1-4423-8035-C62D723D6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Word 模板</Template>
  <TotalTime>0</TotalTime>
  <Pages>1</Pages>
  <Words>381</Words>
  <Characters>2173</Characters>
  <Application>Microsoft Office Word</Application>
  <DocSecurity>0</DocSecurity>
  <Lines>18</Lines>
  <Paragraphs>5</Paragraphs>
  <ScaleCrop>false</ScaleCrop>
  <Company>Huawei Technologies Co.,Ltd.</Company>
  <LinksUpToDate>false</LinksUpToDate>
  <CharactersWithSpaces>2549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liuyanying (A)</dc:creator>
  <cp:keywords/>
  <dc:description/>
  <cp:lastModifiedBy>Huangyanyu(h)</cp:lastModifiedBy>
  <cp:revision>1</cp:revision>
  <dcterms:created xsi:type="dcterms:W3CDTF">2021-11-04T08:16:00Z</dcterms:created>
  <dcterms:modified xsi:type="dcterms:W3CDTF">2021-11-04T08:16:00Z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(4)hGQ1PSCXEkVfcwFQsoRSLtxtuzYtzBVjCK06H8HLhZoLuRhj4leYecNqTcOz6een0ft1egsg
t001mFnCvLMaA7NtV7uI2VC2fwALyxkAC4/wcWz8V8s9ISVz/CfAoSvyQ6nyxiczypx3WN6k
iUnWGkbT1bSwB2DSRd3f7wzNpVKyHhElmeFgXpfDEloNrXj6fpuVTbsm6RDJMi1f464iyj1z
614PzAImBcWE/WjDWN/y5</vt:lpwstr>
  </property>
  <property fmtid="{D5CDD505-2E9C-101B-9397-08002B2CF9AE}" pid="3" name="_ms_pID_7253431">
    <vt:lpwstr>TFYekd/MoOcdAUKhpiH6kdybFPk4me52k75asY0n+2Om+X60aHu
K7gzsUkkPd9EvzrGt8Nhbs+5OzH324OV3/Zv0Wk1s77ymyBS/g1FukTABfllXSMe4+HG/L89
tp8NHHTwaIzm28DBBkVmVmdL09ekEMV+QrS/Rie/ICaA+cc5fNaNjUKJZ6+1wXS2SQEOKjC6
b8HqMKW55JFIbIK2N1piaa3K9ae25MbT1AEQED9QlN</vt:lpwstr>
  </property>
  <property fmtid="{D5CDD505-2E9C-101B-9397-08002B2CF9AE}" pid="4" name="_ms_pID_7253432">
    <vt:lpwstr>E7FqxOADAUq80etHyPBA3ELTZhFDR2
wVj3LzUVhy7LOuwI9uxMSkbk8k5daWHKRVM2jPOoZ88TOOJpho94OU041q2lK6RN9bR9XAb5
mvsbzvyK7y9aTwrRm9Y9jeP/2MGeGsd46jyP7DuLztgB1VmvC8i6MYko5SiXTLeJvJ8l6Chj
pwgTqVKI/iPWcTv5Z3EUyitJA9voTAle06Fnasq695DEfPit2GNQApOppq1hRmF</vt:lpwstr>
  </property>
  <property fmtid="{D5CDD505-2E9C-101B-9397-08002B2CF9AE}" pid="5" name="_ms_pID_7253433">
    <vt:lpwstr>XOJNPY2kx
4xqimhk3tS32I2ubWObO207x2MvGmI15qfOjJqw4zxHSDgtN</vt:lpwstr>
  </property>
  <property fmtid="{D5CDD505-2E9C-101B-9397-08002B2CF9AE}" pid="6" name="_2015_ms_pID_725343">
    <vt:lpwstr>(3)49peVoWzIPuC7jHTvRZgZagaHibDCmeobAj9SzEZxXg4B2kPdaSHAZ/bFUUVXSNOKrBsSF+z
Nci+JiWwT05aanS/+iOFOEpsDojNPuVgLg2mxogfjTNdnTl993Go7bKUKawnUMKNOwl01ri6
rvSNU0olnMzul2Uv30LG2SGnV2K/SwyW9BH3BXLTb+woQ9zeqDJ52cN9i6YhNjgD3MR/MWeW
jasztEq9iEkvYMD8Sm</vt:lpwstr>
  </property>
  <property fmtid="{D5CDD505-2E9C-101B-9397-08002B2CF9AE}" pid="7" name="_2015_ms_pID_7253431">
    <vt:lpwstr>N/PB2NQqnZTJEMkXEjM7WhDb+Hrezjdsg8SJ3bu/5a2WAMRwJHMrWh
oOdA+DhARzws9Utv6ffqYNWOjxVNtJbt9tRvV8tGZ0amBoY6ypikvKT78FtvB1sm79obaZ01
vEmSb97ThrJyvEjsePB/rw9LTATGoyY55fdOCi1/8Pm1Y5CItSDV7T4B8QT0wTPxmXtEvHN6
XolUedY2fWqKc8aRyIw0v2n1+aAOtNkogHJ3</vt:lpwstr>
  </property>
  <property fmtid="{D5CDD505-2E9C-101B-9397-08002B2CF9AE}" pid="8" name="_2015_ms_pID_7253432">
    <vt:lpwstr>NUlVdh8a1my+mg385MZlMSo=</vt:lpwstr>
  </property>
  <property fmtid="{D5CDD505-2E9C-101B-9397-08002B2CF9AE}" pid="9" name="_readonly">
    <vt:lpwstr/>
  </property>
  <property fmtid="{D5CDD505-2E9C-101B-9397-08002B2CF9AE}" pid="10" name="_change">
    <vt:lpwstr/>
  </property>
  <property fmtid="{D5CDD505-2E9C-101B-9397-08002B2CF9AE}" pid="11" name="_full-control">
    <vt:lpwstr/>
  </property>
  <property fmtid="{D5CDD505-2E9C-101B-9397-08002B2CF9AE}" pid="12" name="sflag">
    <vt:lpwstr>1636008197</vt:lpwstr>
  </property>
</Properties>
</file>